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D4BB8" w14:textId="3C2D7BD3" w:rsidR="005D6211" w:rsidRPr="005D6211" w:rsidRDefault="005D6211" w:rsidP="005D6211">
      <w:pPr>
        <w:rPr>
          <w:b/>
          <w:bCs/>
          <w:sz w:val="26"/>
          <w:szCs w:val="26"/>
          <w:lang w:eastAsia="de-DE"/>
        </w:rPr>
      </w:pPr>
      <w:bookmarkStart w:id="0" w:name="Text12"/>
      <w:r w:rsidRPr="005D6211">
        <w:rPr>
          <w:b/>
          <w:bCs/>
          <w:sz w:val="26"/>
          <w:szCs w:val="26"/>
          <w:lang w:eastAsia="de-DE"/>
        </w:rPr>
        <w:t xml:space="preserve">ANMELDUNG und </w:t>
      </w:r>
      <w:r w:rsidR="008F7C99">
        <w:rPr>
          <w:b/>
          <w:bCs/>
          <w:sz w:val="26"/>
          <w:szCs w:val="26"/>
          <w:lang w:eastAsia="de-DE"/>
        </w:rPr>
        <w:t>KOSTENGUTSPRACHE</w:t>
      </w:r>
    </w:p>
    <w:p w14:paraId="08EFC3A7" w14:textId="57E87D9C" w:rsidR="005D6211" w:rsidRDefault="005D6211" w:rsidP="005D6211">
      <w:pPr>
        <w:rPr>
          <w:lang w:eastAsia="de-DE"/>
        </w:rPr>
      </w:pPr>
    </w:p>
    <w:p w14:paraId="1092ACA6" w14:textId="77777777" w:rsidR="005D6211" w:rsidRDefault="005D6211" w:rsidP="005D6211">
      <w:pPr>
        <w:rPr>
          <w:lang w:eastAsia="de-DE"/>
        </w:rPr>
      </w:pPr>
    </w:p>
    <w:p w14:paraId="5220FE15" w14:textId="2731DAD2" w:rsidR="005D6211" w:rsidRPr="00462439" w:rsidRDefault="005D6211" w:rsidP="005D6211">
      <w:pPr>
        <w:rPr>
          <w:b/>
          <w:bCs/>
          <w:sz w:val="26"/>
          <w:szCs w:val="26"/>
          <w:lang w:eastAsia="de-DE"/>
        </w:rPr>
      </w:pPr>
      <w:r w:rsidRPr="00462439">
        <w:rPr>
          <w:b/>
          <w:bCs/>
          <w:sz w:val="26"/>
          <w:szCs w:val="26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62439">
        <w:rPr>
          <w:b/>
          <w:bCs/>
          <w:sz w:val="26"/>
          <w:szCs w:val="26"/>
          <w:lang w:eastAsia="de-DE"/>
        </w:rPr>
        <w:instrText xml:space="preserve"> FORMCHECKBOX </w:instrText>
      </w:r>
      <w:r w:rsidR="001C07AB">
        <w:rPr>
          <w:b/>
          <w:bCs/>
          <w:sz w:val="26"/>
          <w:szCs w:val="26"/>
          <w:lang w:eastAsia="de-DE"/>
        </w:rPr>
      </w:r>
      <w:r w:rsidR="001C07AB">
        <w:rPr>
          <w:b/>
          <w:bCs/>
          <w:sz w:val="26"/>
          <w:szCs w:val="26"/>
          <w:lang w:eastAsia="de-DE"/>
        </w:rPr>
        <w:fldChar w:fldCharType="separate"/>
      </w:r>
      <w:r w:rsidRPr="00462439">
        <w:rPr>
          <w:b/>
          <w:bCs/>
          <w:sz w:val="26"/>
          <w:szCs w:val="26"/>
          <w:lang w:eastAsia="de-DE"/>
        </w:rPr>
        <w:fldChar w:fldCharType="end"/>
      </w:r>
      <w:r w:rsidRPr="00462439">
        <w:rPr>
          <w:b/>
          <w:bCs/>
          <w:sz w:val="26"/>
          <w:szCs w:val="26"/>
          <w:lang w:eastAsia="de-DE"/>
        </w:rPr>
        <w:tab/>
        <w:t>SAH Arbeitscheck</w:t>
      </w:r>
    </w:p>
    <w:p w14:paraId="56C05FD7" w14:textId="77777777" w:rsidR="005D6211" w:rsidRPr="005D6211" w:rsidRDefault="005D6211" w:rsidP="005D6211">
      <w:pPr>
        <w:rPr>
          <w:lang w:eastAsia="de-DE"/>
        </w:rPr>
      </w:pPr>
    </w:p>
    <w:p w14:paraId="68E67B48" w14:textId="77777777" w:rsidR="005D6211" w:rsidRPr="005D6211" w:rsidRDefault="005D6211" w:rsidP="005D6211">
      <w:pPr>
        <w:rPr>
          <w:lang w:eastAsia="de-DE"/>
        </w:rPr>
      </w:pPr>
    </w:p>
    <w:p w14:paraId="21878DFD" w14:textId="234496EC" w:rsidR="007A532C" w:rsidRPr="00E44776" w:rsidRDefault="004B3FEE" w:rsidP="007A532C">
      <w:pPr>
        <w:pStyle w:val="berschrift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Angaben zur Person</w:t>
      </w:r>
    </w:p>
    <w:p w14:paraId="685EDAE1" w14:textId="77777777" w:rsidR="007A532C" w:rsidRPr="006E7FBD" w:rsidRDefault="007A532C" w:rsidP="007A532C">
      <w:pPr>
        <w:rPr>
          <w:rFonts w:cs="Arial"/>
          <w:sz w:val="10"/>
          <w:szCs w:val="1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439"/>
        <w:gridCol w:w="167"/>
      </w:tblGrid>
      <w:tr w:rsidR="007A532C" w:rsidRPr="00356DE9" w14:paraId="15008FB4" w14:textId="77777777" w:rsidTr="00356DE9">
        <w:tc>
          <w:tcPr>
            <w:tcW w:w="4606" w:type="dxa"/>
          </w:tcPr>
          <w:p w14:paraId="19FFDDE1" w14:textId="77777777" w:rsidR="007A532C" w:rsidRPr="00E74713" w:rsidRDefault="007A532C" w:rsidP="00356DE9">
            <w:pPr>
              <w:tabs>
                <w:tab w:val="left" w:pos="1276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Name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4606" w:type="dxa"/>
            <w:gridSpan w:val="2"/>
          </w:tcPr>
          <w:p w14:paraId="07EFC90C" w14:textId="77777777" w:rsidR="007A532C" w:rsidRPr="00E74713" w:rsidRDefault="007A532C" w:rsidP="00F10ED2">
            <w:pPr>
              <w:tabs>
                <w:tab w:val="left" w:pos="1348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Vorname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C0723" w:rsidRPr="00E74713" w14:paraId="76D974C1" w14:textId="77777777" w:rsidTr="00356DE9">
        <w:tc>
          <w:tcPr>
            <w:tcW w:w="4606" w:type="dxa"/>
          </w:tcPr>
          <w:p w14:paraId="1DFC22A0" w14:textId="24DC5584" w:rsidR="000C0723" w:rsidRPr="00E74713" w:rsidRDefault="0013444C" w:rsidP="00356DE9">
            <w:pPr>
              <w:tabs>
                <w:tab w:val="left" w:pos="1276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Strasse</w:t>
            </w:r>
            <w:r w:rsidR="000C0723" w:rsidRPr="00E74713">
              <w:rPr>
                <w:rFonts w:cs="Arial"/>
                <w:sz w:val="20"/>
                <w:szCs w:val="20"/>
              </w:rPr>
              <w:tab/>
            </w:r>
            <w:r w:rsidR="000C0723"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0723"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0C0723" w:rsidRPr="00E74713">
              <w:rPr>
                <w:rFonts w:cs="Arial"/>
                <w:sz w:val="20"/>
                <w:szCs w:val="20"/>
              </w:rPr>
            </w:r>
            <w:r w:rsidR="000C0723" w:rsidRPr="00E74713">
              <w:rPr>
                <w:rFonts w:cs="Arial"/>
                <w:sz w:val="20"/>
                <w:szCs w:val="20"/>
              </w:rPr>
              <w:fldChar w:fldCharType="separate"/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gridSpan w:val="2"/>
          </w:tcPr>
          <w:p w14:paraId="6CC90533" w14:textId="77777777" w:rsidR="000C0723" w:rsidRPr="00E74713" w:rsidRDefault="000C0723" w:rsidP="00356DE9">
            <w:pPr>
              <w:tabs>
                <w:tab w:val="left" w:pos="1348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PLZ, Wohnort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7A532C" w:rsidRPr="00E74713" w14:paraId="51D55515" w14:textId="77777777" w:rsidTr="006C021B">
        <w:trPr>
          <w:trHeight w:val="343"/>
        </w:trPr>
        <w:tc>
          <w:tcPr>
            <w:tcW w:w="4606" w:type="dxa"/>
            <w:tcBorders>
              <w:bottom w:val="single" w:sz="4" w:space="0" w:color="auto"/>
            </w:tcBorders>
          </w:tcPr>
          <w:p w14:paraId="74265F03" w14:textId="5C6FB561" w:rsidR="007A532C" w:rsidRPr="00E74713" w:rsidRDefault="007A532C" w:rsidP="000C0723">
            <w:pPr>
              <w:tabs>
                <w:tab w:val="left" w:pos="1276"/>
                <w:tab w:val="left" w:pos="2544"/>
              </w:tabs>
              <w:spacing w:before="100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Tel.</w:t>
            </w:r>
            <w:r w:rsidR="006C021B">
              <w:rPr>
                <w:rFonts w:cs="Arial"/>
                <w:sz w:val="20"/>
                <w:szCs w:val="20"/>
              </w:rPr>
              <w:t xml:space="preserve"> / Mobile</w:t>
            </w:r>
            <w:r w:rsid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  <w:r w:rsidR="006C021B">
              <w:rPr>
                <w:rFonts w:cs="Arial"/>
                <w:sz w:val="20"/>
                <w:szCs w:val="20"/>
              </w:rPr>
              <w:t xml:space="preserve"> / </w:t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gridSpan w:val="2"/>
            <w:tcBorders>
              <w:bottom w:val="single" w:sz="4" w:space="0" w:color="auto"/>
            </w:tcBorders>
          </w:tcPr>
          <w:p w14:paraId="7F17DF10" w14:textId="595341EE" w:rsidR="007A532C" w:rsidRPr="00E74713" w:rsidRDefault="000C0723" w:rsidP="00367F5A">
            <w:pPr>
              <w:tabs>
                <w:tab w:val="left" w:pos="1350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Geb.Datum</w:t>
            </w:r>
            <w:r w:rsidR="00367F5A" w:rsidRPr="00E74713">
              <w:rPr>
                <w:rFonts w:cs="Arial"/>
                <w:sz w:val="20"/>
                <w:szCs w:val="20"/>
              </w:rPr>
              <w:tab/>
            </w:r>
            <w:r w:rsidR="00367F5A"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67F5A"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367F5A" w:rsidRPr="00E74713">
              <w:rPr>
                <w:rFonts w:cs="Arial"/>
                <w:sz w:val="20"/>
                <w:szCs w:val="20"/>
              </w:rPr>
            </w:r>
            <w:r w:rsidR="00367F5A" w:rsidRPr="00E74713">
              <w:rPr>
                <w:rFonts w:cs="Arial"/>
                <w:sz w:val="20"/>
                <w:szCs w:val="20"/>
              </w:rPr>
              <w:fldChar w:fldCharType="separate"/>
            </w:r>
            <w:r w:rsidR="00367F5A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C0723" w:rsidRPr="00E74713" w14:paraId="453B9D05" w14:textId="77777777" w:rsidTr="000C0723">
        <w:trPr>
          <w:trHeight w:val="373"/>
        </w:trPr>
        <w:tc>
          <w:tcPr>
            <w:tcW w:w="9045" w:type="dxa"/>
            <w:gridSpan w:val="2"/>
            <w:tcBorders>
              <w:right w:val="nil"/>
            </w:tcBorders>
          </w:tcPr>
          <w:p w14:paraId="73BF3925" w14:textId="1A6187FE" w:rsidR="000C0723" w:rsidRPr="00E74713" w:rsidRDefault="000C0723" w:rsidP="00356DE9">
            <w:pPr>
              <w:tabs>
                <w:tab w:val="left" w:pos="1276"/>
              </w:tabs>
              <w:spacing w:before="10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Mail-Adresse</w:t>
            </w:r>
            <w:r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67" w:type="dxa"/>
            <w:tcBorders>
              <w:left w:val="nil"/>
            </w:tcBorders>
          </w:tcPr>
          <w:p w14:paraId="0A00369B" w14:textId="2AAAD113" w:rsidR="000C0723" w:rsidRPr="00E74713" w:rsidRDefault="000C0723" w:rsidP="00356DE9">
            <w:pPr>
              <w:tabs>
                <w:tab w:val="left" w:pos="1350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</w:p>
        </w:tc>
      </w:tr>
      <w:tr w:rsidR="007A532C" w:rsidRPr="00E74713" w14:paraId="68AA7CA2" w14:textId="77777777" w:rsidTr="00356DE9">
        <w:tc>
          <w:tcPr>
            <w:tcW w:w="4606" w:type="dxa"/>
          </w:tcPr>
          <w:p w14:paraId="002DF29B" w14:textId="77777777" w:rsidR="007A532C" w:rsidRPr="00E74713" w:rsidRDefault="00367F5A" w:rsidP="00E74713">
            <w:pPr>
              <w:tabs>
                <w:tab w:val="left" w:pos="1276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Zivilstand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gridSpan w:val="2"/>
          </w:tcPr>
          <w:p w14:paraId="7DC0CDF7" w14:textId="42B169B1" w:rsidR="007A532C" w:rsidRPr="00E74713" w:rsidRDefault="001E08F7" w:rsidP="00367F5A">
            <w:pPr>
              <w:tabs>
                <w:tab w:val="left" w:pos="1350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SV-Nr.</w:t>
            </w:r>
            <w:r w:rsidR="007A532C" w:rsidRPr="00E74713">
              <w:rPr>
                <w:rFonts w:cs="Arial"/>
                <w:sz w:val="20"/>
                <w:szCs w:val="20"/>
              </w:rPr>
              <w:tab/>
            </w:r>
            <w:r w:rsidR="007A532C"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532C"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7A532C" w:rsidRPr="00E74713">
              <w:rPr>
                <w:rFonts w:cs="Arial"/>
                <w:sz w:val="20"/>
                <w:szCs w:val="20"/>
              </w:rPr>
            </w:r>
            <w:r w:rsidR="007A532C" w:rsidRPr="00E74713">
              <w:rPr>
                <w:rFonts w:cs="Arial"/>
                <w:sz w:val="20"/>
                <w:szCs w:val="20"/>
              </w:rPr>
              <w:fldChar w:fldCharType="separate"/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0F4DDCE9" w14:textId="77777777" w:rsidR="00356DE9" w:rsidRPr="00A61DB2" w:rsidRDefault="00356DE9" w:rsidP="00356DE9">
      <w:pPr>
        <w:rPr>
          <w:sz w:val="20"/>
          <w:szCs w:val="20"/>
        </w:rPr>
      </w:pPr>
    </w:p>
    <w:tbl>
      <w:tblPr>
        <w:tblW w:w="9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3260"/>
        <w:gridCol w:w="3266"/>
      </w:tblGrid>
      <w:tr w:rsidR="00356DE9" w:rsidRPr="00356DE9" w14:paraId="2FEC9E1C" w14:textId="77777777" w:rsidTr="000F4069">
        <w:trPr>
          <w:cantSplit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39208720" w14:textId="5213754B" w:rsidR="00356DE9" w:rsidRPr="00356DE9" w:rsidRDefault="00356DE9" w:rsidP="004B3FEE">
            <w:pPr>
              <w:tabs>
                <w:tab w:val="left" w:pos="624"/>
                <w:tab w:val="left" w:pos="1276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356DE9">
              <w:rPr>
                <w:rFonts w:cs="Arial"/>
                <w:sz w:val="20"/>
                <w:szCs w:val="20"/>
              </w:rPr>
              <w:t>Nur für Ausländer</w:t>
            </w:r>
            <w:r w:rsidR="0013444C">
              <w:rPr>
                <w:rFonts w:cs="Arial"/>
                <w:sz w:val="20"/>
                <w:szCs w:val="20"/>
              </w:rPr>
              <w:t>*</w:t>
            </w:r>
            <w:r w:rsidRPr="00356DE9">
              <w:rPr>
                <w:rFonts w:cs="Arial"/>
                <w:sz w:val="20"/>
                <w:szCs w:val="20"/>
              </w:rPr>
              <w:t>innen</w:t>
            </w:r>
          </w:p>
        </w:tc>
      </w:tr>
      <w:tr w:rsidR="00356DE9" w:rsidRPr="00356DE9" w14:paraId="16022373" w14:textId="77777777" w:rsidTr="00356DE9">
        <w:tc>
          <w:tcPr>
            <w:tcW w:w="2686" w:type="dxa"/>
            <w:tcBorders>
              <w:right w:val="single" w:sz="4" w:space="0" w:color="auto"/>
            </w:tcBorders>
          </w:tcPr>
          <w:p w14:paraId="237A5697" w14:textId="77777777" w:rsidR="00356DE9" w:rsidRPr="00356DE9" w:rsidRDefault="00356DE9" w:rsidP="00356DE9">
            <w:pPr>
              <w:tabs>
                <w:tab w:val="left" w:pos="1276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356DE9">
              <w:rPr>
                <w:rFonts w:cs="Arial"/>
                <w:sz w:val="20"/>
                <w:szCs w:val="20"/>
              </w:rPr>
              <w:t xml:space="preserve">Nationalität: </w:t>
            </w:r>
            <w:r w:rsidRPr="00356DE9">
              <w:rPr>
                <w:rFonts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356DE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56DE9">
              <w:rPr>
                <w:rFonts w:cs="Arial"/>
                <w:sz w:val="20"/>
                <w:szCs w:val="20"/>
              </w:rPr>
            </w:r>
            <w:r w:rsidRPr="00356DE9">
              <w:rPr>
                <w:rFonts w:cs="Arial"/>
                <w:sz w:val="20"/>
                <w:szCs w:val="20"/>
              </w:rPr>
              <w:fldChar w:fldCharType="separate"/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7589E19" w14:textId="77777777" w:rsidR="00356DE9" w:rsidRPr="00356DE9" w:rsidRDefault="00356DE9" w:rsidP="00356DE9">
            <w:pPr>
              <w:tabs>
                <w:tab w:val="left" w:pos="1276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356DE9">
              <w:rPr>
                <w:rFonts w:cs="Arial"/>
                <w:sz w:val="20"/>
                <w:szCs w:val="20"/>
              </w:rPr>
              <w:t xml:space="preserve">Aufenthaltsbewilligung: </w:t>
            </w:r>
            <w:r w:rsidRPr="00356DE9">
              <w:rPr>
                <w:rFonts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356DE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56DE9">
              <w:rPr>
                <w:rFonts w:cs="Arial"/>
                <w:sz w:val="20"/>
                <w:szCs w:val="20"/>
              </w:rPr>
            </w:r>
            <w:r w:rsidRPr="00356DE9">
              <w:rPr>
                <w:rFonts w:cs="Arial"/>
                <w:sz w:val="20"/>
                <w:szCs w:val="20"/>
              </w:rPr>
              <w:fldChar w:fldCharType="separate"/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266" w:type="dxa"/>
          </w:tcPr>
          <w:p w14:paraId="0DB5E440" w14:textId="77777777" w:rsidR="00356DE9" w:rsidRPr="00356DE9" w:rsidRDefault="00356DE9" w:rsidP="00356DE9">
            <w:pPr>
              <w:tabs>
                <w:tab w:val="left" w:pos="1276"/>
              </w:tabs>
              <w:spacing w:before="100" w:line="360" w:lineRule="auto"/>
              <w:rPr>
                <w:rFonts w:cs="Arial"/>
                <w:sz w:val="20"/>
                <w:szCs w:val="20"/>
              </w:rPr>
            </w:pPr>
            <w:r w:rsidRPr="00356DE9">
              <w:rPr>
                <w:rFonts w:cs="Arial"/>
                <w:sz w:val="20"/>
                <w:szCs w:val="20"/>
              </w:rPr>
              <w:t xml:space="preserve">In der Schweiz seit: </w:t>
            </w:r>
            <w:r w:rsidRPr="00356DE9">
              <w:rPr>
                <w:rFonts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356DE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56DE9">
              <w:rPr>
                <w:rFonts w:cs="Arial"/>
                <w:sz w:val="20"/>
                <w:szCs w:val="20"/>
              </w:rPr>
            </w:r>
            <w:r w:rsidRPr="00356DE9">
              <w:rPr>
                <w:rFonts w:cs="Arial"/>
                <w:sz w:val="20"/>
                <w:szCs w:val="20"/>
              </w:rPr>
              <w:fldChar w:fldCharType="separate"/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t> </w:t>
            </w:r>
            <w:r w:rsidRPr="00356DE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56DE9" w:rsidRPr="00356DE9" w14:paraId="58631784" w14:textId="77777777" w:rsidTr="000F4069">
        <w:trPr>
          <w:cantSplit/>
          <w:trHeight w:val="71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tbl>
            <w:tblPr>
              <w:tblW w:w="9264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40"/>
              <w:gridCol w:w="434"/>
              <w:gridCol w:w="1083"/>
              <w:gridCol w:w="426"/>
              <w:gridCol w:w="507"/>
              <w:gridCol w:w="418"/>
              <w:gridCol w:w="827"/>
              <w:gridCol w:w="406"/>
              <w:gridCol w:w="959"/>
              <w:gridCol w:w="426"/>
              <w:gridCol w:w="838"/>
            </w:tblGrid>
            <w:tr w:rsidR="00356DE9" w:rsidRPr="00356DE9" w14:paraId="2471219C" w14:textId="77777777" w:rsidTr="00356DE9">
              <w:tc>
                <w:tcPr>
                  <w:tcW w:w="2940" w:type="dxa"/>
                </w:tcPr>
                <w:p w14:paraId="60480E06" w14:textId="1E12D2FE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bookmarkStart w:id="2" w:name="_Hlk142645034"/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Deutschkenntnisse mündlich: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9182348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4" w:type="dxa"/>
                    </w:tcPr>
                    <w:p w14:paraId="474EE202" w14:textId="7464F379" w:rsidR="00356DE9" w:rsidRPr="00356DE9" w:rsidRDefault="000F406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083" w:type="dxa"/>
                </w:tcPr>
                <w:p w14:paraId="38413ACC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sehr gut 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6952662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3979764E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507" w:type="dxa"/>
                </w:tcPr>
                <w:p w14:paraId="03BC7225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gut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8744201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8" w:type="dxa"/>
                    </w:tcPr>
                    <w:p w14:paraId="6F73A6D1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27" w:type="dxa"/>
                </w:tcPr>
                <w:p w14:paraId="42D394AA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mittel 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6858241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06" w:type="dxa"/>
                    </w:tcPr>
                    <w:p w14:paraId="49FB1799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59" w:type="dxa"/>
                </w:tcPr>
                <w:p w14:paraId="40C51A41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wenig 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8162257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648D0900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38" w:type="dxa"/>
                </w:tcPr>
                <w:p w14:paraId="119F3997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>keine</w:t>
                  </w:r>
                </w:p>
              </w:tc>
            </w:tr>
            <w:tr w:rsidR="00356DE9" w:rsidRPr="00356DE9" w14:paraId="480EEAAB" w14:textId="77777777" w:rsidTr="000F4069">
              <w:trPr>
                <w:trHeight w:val="296"/>
              </w:trPr>
              <w:tc>
                <w:tcPr>
                  <w:tcW w:w="2940" w:type="dxa"/>
                </w:tcPr>
                <w:p w14:paraId="1701A631" w14:textId="3928E4B6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Deutschkenntnisse schriftlich: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6477817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34" w:type="dxa"/>
                    </w:tcPr>
                    <w:p w14:paraId="355153F5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083" w:type="dxa"/>
                </w:tcPr>
                <w:p w14:paraId="0C0EB3A7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sehr gut 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0363486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2B0EB262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507" w:type="dxa"/>
                </w:tcPr>
                <w:p w14:paraId="6DDE3397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gut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646470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8" w:type="dxa"/>
                    </w:tcPr>
                    <w:p w14:paraId="006E0778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27" w:type="dxa"/>
                </w:tcPr>
                <w:p w14:paraId="18213161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mittel 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9283211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06" w:type="dxa"/>
                    </w:tcPr>
                    <w:p w14:paraId="4C702537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59" w:type="dxa"/>
                </w:tcPr>
                <w:p w14:paraId="05507F32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 xml:space="preserve">wenig   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7871574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7C2C529D" w14:textId="77777777" w:rsidR="00356DE9" w:rsidRPr="00356DE9" w:rsidRDefault="00356DE9" w:rsidP="000F4069">
                      <w:pPr>
                        <w:tabs>
                          <w:tab w:val="left" w:pos="1276"/>
                        </w:tabs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56DE9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38" w:type="dxa"/>
                </w:tcPr>
                <w:p w14:paraId="4B6A4CBE" w14:textId="77777777" w:rsidR="00356DE9" w:rsidRPr="00356DE9" w:rsidRDefault="00356DE9" w:rsidP="000F4069">
                  <w:pPr>
                    <w:tabs>
                      <w:tab w:val="left" w:pos="1276"/>
                    </w:tabs>
                    <w:rPr>
                      <w:rFonts w:cs="Arial"/>
                      <w:sz w:val="20"/>
                      <w:szCs w:val="20"/>
                    </w:rPr>
                  </w:pPr>
                  <w:r w:rsidRPr="00356DE9">
                    <w:rPr>
                      <w:rFonts w:cs="Arial"/>
                      <w:sz w:val="20"/>
                      <w:szCs w:val="20"/>
                    </w:rPr>
                    <w:t>keine</w:t>
                  </w:r>
                </w:p>
              </w:tc>
            </w:tr>
          </w:tbl>
          <w:p w14:paraId="7F4D6D32" w14:textId="77777777" w:rsidR="00356DE9" w:rsidRPr="00356DE9" w:rsidRDefault="00356DE9" w:rsidP="000F4069">
            <w:pPr>
              <w:tabs>
                <w:tab w:val="left" w:pos="1276"/>
              </w:tabs>
              <w:rPr>
                <w:rFonts w:cs="Arial"/>
                <w:sz w:val="20"/>
                <w:szCs w:val="20"/>
              </w:rPr>
            </w:pPr>
          </w:p>
        </w:tc>
      </w:tr>
      <w:bookmarkEnd w:id="2"/>
    </w:tbl>
    <w:p w14:paraId="1E48035D" w14:textId="1F11F906" w:rsidR="000F4069" w:rsidRDefault="000F4069" w:rsidP="000F4069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p w14:paraId="0F8B176D" w14:textId="660E6592" w:rsidR="00412145" w:rsidRDefault="00412145" w:rsidP="000F4069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681"/>
        <w:gridCol w:w="2835"/>
        <w:gridCol w:w="2659"/>
      </w:tblGrid>
      <w:tr w:rsidR="00441FAA" w:rsidRPr="00473B03" w14:paraId="640BA3CC" w14:textId="77777777" w:rsidTr="00264AC4">
        <w:trPr>
          <w:trHeight w:val="329"/>
        </w:trPr>
        <w:tc>
          <w:tcPr>
            <w:tcW w:w="917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8FD5D7" w14:textId="77777777" w:rsidR="00441FAA" w:rsidRPr="0033512C" w:rsidRDefault="00441FAA" w:rsidP="00264AC4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2127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/>
                <w:szCs w:val="24"/>
                <w:lang w:eastAsia="en-US"/>
              </w:rPr>
            </w:pPr>
            <w:r>
              <w:rPr>
                <w:rFonts w:ascii="Arial" w:hAnsi="Arial"/>
                <w:b/>
                <w:szCs w:val="24"/>
                <w:lang w:eastAsia="en-US"/>
              </w:rPr>
              <w:t>Angaben zur Gesundheit</w:t>
            </w:r>
          </w:p>
        </w:tc>
      </w:tr>
      <w:tr w:rsidR="00441FAA" w:rsidRPr="00473B03" w14:paraId="551D590E" w14:textId="77777777" w:rsidTr="00264AC4">
        <w:trPr>
          <w:trHeight w:val="329"/>
        </w:trPr>
        <w:tc>
          <w:tcPr>
            <w:tcW w:w="36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97AB58" w14:textId="77777777" w:rsidR="00441FAA" w:rsidRPr="00473B03" w:rsidRDefault="00441FAA" w:rsidP="00264AC4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2127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/>
                <w:szCs w:val="24"/>
                <w:lang w:eastAsia="en-US"/>
              </w:rPr>
            </w:pPr>
            <w:r>
              <w:rPr>
                <w:rFonts w:ascii="Arial" w:hAnsi="Arial"/>
                <w:szCs w:val="24"/>
                <w:lang w:eastAsia="en-US"/>
              </w:rPr>
              <w:t>Liegen arbeitsbezogene gesundheitliche Probleme vor?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0777" w14:textId="77777777" w:rsidR="00441FAA" w:rsidRPr="00473B03" w:rsidRDefault="00441FAA" w:rsidP="00264AC4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2127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/>
                <w:szCs w:val="24"/>
                <w:lang w:eastAsia="en-US"/>
              </w:rPr>
            </w:pPr>
            <w:r>
              <w:rPr>
                <w:rFonts w:ascii="Arial" w:hAnsi="Arial"/>
                <w:szCs w:val="24"/>
                <w:lang w:eastAsia="en-US"/>
              </w:rPr>
              <w:t xml:space="preserve">Ja </w:t>
            </w:r>
            <w:r w:rsidRPr="00DE6EB5">
              <w:rPr>
                <w:lang w:val="it-IT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6EB5">
              <w:rPr>
                <w:lang w:val="de-DE"/>
              </w:rPr>
              <w:instrText xml:space="preserve"> FORMCHECKBOX </w:instrText>
            </w:r>
            <w:r w:rsidR="001C07AB">
              <w:rPr>
                <w:lang w:val="it-IT"/>
              </w:rPr>
            </w:r>
            <w:r w:rsidR="001C07AB">
              <w:rPr>
                <w:lang w:val="it-IT"/>
              </w:rPr>
              <w:fldChar w:fldCharType="separate"/>
            </w:r>
            <w:r w:rsidRPr="00DE6EB5">
              <w:rPr>
                <w:lang w:val="it-IT"/>
              </w:rPr>
              <w:fldChar w:fldCharType="end"/>
            </w:r>
            <w:r>
              <w:rPr>
                <w:rFonts w:ascii="Arial" w:hAnsi="Arial"/>
                <w:szCs w:val="24"/>
                <w:lang w:eastAsia="en-US"/>
              </w:rPr>
              <w:t xml:space="preserve"> </w:t>
            </w:r>
          </w:p>
        </w:tc>
        <w:tc>
          <w:tcPr>
            <w:tcW w:w="26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4C386C" w14:textId="77777777" w:rsidR="00441FAA" w:rsidRPr="00473B03" w:rsidRDefault="00441FAA" w:rsidP="00264AC4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2127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/>
                <w:szCs w:val="24"/>
                <w:lang w:eastAsia="en-US"/>
              </w:rPr>
            </w:pPr>
            <w:r>
              <w:rPr>
                <w:rFonts w:ascii="Arial" w:hAnsi="Arial"/>
                <w:szCs w:val="24"/>
                <w:lang w:eastAsia="en-US"/>
              </w:rPr>
              <w:t xml:space="preserve">Nein </w:t>
            </w:r>
            <w:r w:rsidRPr="00DE6EB5">
              <w:rPr>
                <w:lang w:val="it-IT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6EB5">
              <w:rPr>
                <w:lang w:val="de-DE"/>
              </w:rPr>
              <w:instrText xml:space="preserve"> FORMCHECKBOX </w:instrText>
            </w:r>
            <w:r w:rsidR="001C07AB">
              <w:rPr>
                <w:lang w:val="it-IT"/>
              </w:rPr>
            </w:r>
            <w:r w:rsidR="001C07AB">
              <w:rPr>
                <w:lang w:val="it-IT"/>
              </w:rPr>
              <w:fldChar w:fldCharType="separate"/>
            </w:r>
            <w:r w:rsidRPr="00DE6EB5">
              <w:rPr>
                <w:lang w:val="it-IT"/>
              </w:rPr>
              <w:fldChar w:fldCharType="end"/>
            </w:r>
          </w:p>
        </w:tc>
      </w:tr>
      <w:tr w:rsidR="00441FAA" w:rsidRPr="007C7CC1" w14:paraId="0F4F897E" w14:textId="77777777" w:rsidTr="00264AC4">
        <w:trPr>
          <w:trHeight w:val="329"/>
        </w:trPr>
        <w:tc>
          <w:tcPr>
            <w:tcW w:w="917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E5569" w14:textId="77777777" w:rsidR="00441FAA" w:rsidRPr="00473B03" w:rsidRDefault="00441FAA" w:rsidP="00264AC4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2127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/>
                <w:szCs w:val="24"/>
                <w:lang w:eastAsia="en-US"/>
              </w:rPr>
            </w:pPr>
            <w:r>
              <w:rPr>
                <w:rFonts w:ascii="Arial" w:hAnsi="Arial"/>
                <w:szCs w:val="24"/>
                <w:lang w:eastAsia="en-US"/>
              </w:rPr>
              <w:t xml:space="preserve">Arbeitsbezogene körperliche Einschränkungen (Tragfähigkeit, psychische Einschränkungen etc.): </w:t>
            </w:r>
            <w:r w:rsidRPr="00E11C5B"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E11C5B">
              <w:rPr>
                <w:rFonts w:ascii="Arial" w:hAnsi="Arial" w:cs="Arial"/>
              </w:rPr>
              <w:instrText xml:space="preserve"> FORMTEXT </w:instrText>
            </w:r>
            <w:r w:rsidRPr="00E11C5B">
              <w:rPr>
                <w:rFonts w:ascii="Arial" w:hAnsi="Arial" w:cs="Arial"/>
              </w:rPr>
            </w:r>
            <w:r w:rsidRPr="00E11C5B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E11C5B">
              <w:rPr>
                <w:rFonts w:ascii="Arial" w:hAnsi="Arial" w:cs="Arial"/>
              </w:rPr>
              <w:fldChar w:fldCharType="end"/>
            </w:r>
          </w:p>
        </w:tc>
      </w:tr>
    </w:tbl>
    <w:p w14:paraId="4427A1E6" w14:textId="5E6992AD" w:rsidR="00356DE9" w:rsidRDefault="00356DE9" w:rsidP="007A532C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p w14:paraId="132CF268" w14:textId="77777777" w:rsidR="008522A4" w:rsidRDefault="008522A4" w:rsidP="007A532C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p w14:paraId="45CE0CA7" w14:textId="21F8BCA4" w:rsidR="00356DE9" w:rsidRPr="00E44776" w:rsidRDefault="00356DE9" w:rsidP="00356DE9">
      <w:pPr>
        <w:pStyle w:val="berschrift2"/>
        <w:tabs>
          <w:tab w:val="left" w:pos="3119"/>
          <w:tab w:val="left" w:pos="4536"/>
          <w:tab w:val="left" w:pos="5245"/>
          <w:tab w:val="left" w:pos="6237"/>
        </w:tabs>
        <w:rPr>
          <w:sz w:val="24"/>
          <w:szCs w:val="24"/>
        </w:rPr>
      </w:pPr>
      <w:r w:rsidRPr="00E44776">
        <w:rPr>
          <w:sz w:val="24"/>
          <w:szCs w:val="24"/>
        </w:rPr>
        <w:t>Angaben zur beruflichen Qualifikation</w:t>
      </w:r>
    </w:p>
    <w:p w14:paraId="0CC84055" w14:textId="6F290A67" w:rsidR="00356DE9" w:rsidRPr="008522A4" w:rsidRDefault="00E44776" w:rsidP="00E44776">
      <w:pPr>
        <w:pStyle w:val="berschrift2"/>
        <w:tabs>
          <w:tab w:val="left" w:pos="3119"/>
          <w:tab w:val="left" w:pos="4536"/>
          <w:tab w:val="left" w:pos="5245"/>
          <w:tab w:val="left" w:pos="6237"/>
        </w:tabs>
        <w:rPr>
          <w:b w:val="0"/>
          <w:i/>
          <w:iCs/>
          <w:sz w:val="24"/>
          <w:szCs w:val="24"/>
        </w:rPr>
      </w:pPr>
      <w:r w:rsidRPr="008522A4">
        <w:rPr>
          <w:bCs/>
          <w:i/>
          <w:iCs/>
          <w:sz w:val="24"/>
          <w:szCs w:val="24"/>
        </w:rPr>
        <w:sym w:font="Wingdings" w:char="F0F0"/>
      </w:r>
      <w:r w:rsidRPr="008522A4">
        <w:rPr>
          <w:bCs/>
          <w:i/>
          <w:iCs/>
          <w:sz w:val="24"/>
          <w:szCs w:val="24"/>
        </w:rPr>
        <w:t xml:space="preserve"> </w:t>
      </w:r>
      <w:r w:rsidR="00356DE9" w:rsidRPr="008522A4">
        <w:rPr>
          <w:bCs/>
          <w:i/>
          <w:iCs/>
          <w:sz w:val="24"/>
          <w:szCs w:val="24"/>
        </w:rPr>
        <w:t>Lebenslauf beilegen</w:t>
      </w:r>
      <w:r w:rsidR="00356DE9" w:rsidRPr="008522A4">
        <w:rPr>
          <w:b w:val="0"/>
          <w:i/>
          <w:iCs/>
          <w:sz w:val="24"/>
          <w:szCs w:val="24"/>
        </w:rPr>
        <w:t>!</w:t>
      </w:r>
    </w:p>
    <w:p w14:paraId="7958B24D" w14:textId="77777777" w:rsidR="00356DE9" w:rsidRPr="006E7FBD" w:rsidRDefault="00356DE9" w:rsidP="00356DE9">
      <w:pPr>
        <w:rPr>
          <w:sz w:val="10"/>
          <w:szCs w:val="1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56DE9" w:rsidRPr="00E44776" w14:paraId="4DE6C596" w14:textId="77777777" w:rsidTr="008522A4">
        <w:trPr>
          <w:trHeight w:val="544"/>
        </w:trPr>
        <w:tc>
          <w:tcPr>
            <w:tcW w:w="4606" w:type="dxa"/>
          </w:tcPr>
          <w:p w14:paraId="5ABD215E" w14:textId="1C289B1E" w:rsidR="00356DE9" w:rsidRPr="00E44776" w:rsidRDefault="00356DE9" w:rsidP="008522A4">
            <w:pPr>
              <w:tabs>
                <w:tab w:val="left" w:pos="1276"/>
              </w:tabs>
              <w:rPr>
                <w:rFonts w:cs="Arial"/>
                <w:sz w:val="20"/>
                <w:szCs w:val="20"/>
              </w:rPr>
            </w:pPr>
            <w:r w:rsidRPr="00E44776">
              <w:rPr>
                <w:rFonts w:cs="Arial"/>
                <w:sz w:val="20"/>
                <w:szCs w:val="20"/>
              </w:rPr>
              <w:t>Erlernter Beruf:</w:t>
            </w:r>
            <w:r w:rsidR="00E44776">
              <w:rPr>
                <w:rFonts w:cs="Arial"/>
                <w:sz w:val="20"/>
                <w:szCs w:val="20"/>
              </w:rPr>
              <w:tab/>
            </w:r>
            <w:r w:rsidRPr="00E44776">
              <w:rPr>
                <w:rFonts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4477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44776">
              <w:rPr>
                <w:rFonts w:cs="Arial"/>
                <w:sz w:val="20"/>
                <w:szCs w:val="20"/>
              </w:rPr>
            </w:r>
            <w:r w:rsidRPr="00E44776">
              <w:rPr>
                <w:rFonts w:cs="Arial"/>
                <w:sz w:val="20"/>
                <w:szCs w:val="20"/>
              </w:rPr>
              <w:fldChar w:fldCharType="separate"/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</w:tcPr>
          <w:p w14:paraId="24B5F47B" w14:textId="38B555F2" w:rsidR="00356DE9" w:rsidRPr="00E44776" w:rsidRDefault="00356DE9" w:rsidP="008522A4">
            <w:pPr>
              <w:tabs>
                <w:tab w:val="left" w:pos="1276"/>
              </w:tabs>
              <w:rPr>
                <w:rFonts w:cs="Arial"/>
                <w:sz w:val="20"/>
                <w:szCs w:val="20"/>
              </w:rPr>
            </w:pPr>
            <w:r w:rsidRPr="00E44776">
              <w:rPr>
                <w:rFonts w:cs="Arial"/>
                <w:sz w:val="20"/>
                <w:szCs w:val="20"/>
              </w:rPr>
              <w:t>Zuletzt tätig als:</w:t>
            </w:r>
            <w:r w:rsidR="00E44776">
              <w:rPr>
                <w:rFonts w:cs="Arial"/>
                <w:sz w:val="20"/>
                <w:szCs w:val="20"/>
              </w:rPr>
              <w:tab/>
            </w:r>
            <w:r w:rsidRPr="00E44776">
              <w:rPr>
                <w:rFonts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4477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44776">
              <w:rPr>
                <w:rFonts w:cs="Arial"/>
                <w:sz w:val="20"/>
                <w:szCs w:val="20"/>
              </w:rPr>
            </w:r>
            <w:r w:rsidRPr="00E44776">
              <w:rPr>
                <w:rFonts w:cs="Arial"/>
                <w:sz w:val="20"/>
                <w:szCs w:val="20"/>
              </w:rPr>
              <w:fldChar w:fldCharType="separate"/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fldChar w:fldCharType="end"/>
            </w:r>
          </w:p>
          <w:p w14:paraId="7370EAA6" w14:textId="51D8580F" w:rsidR="00356DE9" w:rsidRPr="00E44776" w:rsidRDefault="00356DE9" w:rsidP="008522A4">
            <w:pPr>
              <w:tabs>
                <w:tab w:val="left" w:pos="1276"/>
              </w:tabs>
              <w:rPr>
                <w:rFonts w:cs="Arial"/>
                <w:sz w:val="20"/>
                <w:szCs w:val="20"/>
              </w:rPr>
            </w:pPr>
            <w:r w:rsidRPr="00E44776">
              <w:rPr>
                <w:rFonts w:cs="Arial"/>
                <w:sz w:val="20"/>
                <w:szCs w:val="20"/>
              </w:rPr>
              <w:t>Gekündigt am:</w:t>
            </w:r>
            <w:r w:rsidR="00E44776">
              <w:rPr>
                <w:rFonts w:cs="Arial"/>
                <w:sz w:val="20"/>
                <w:szCs w:val="20"/>
              </w:rPr>
              <w:t xml:space="preserve"> </w:t>
            </w:r>
            <w:r w:rsidR="00E44776">
              <w:rPr>
                <w:rFonts w:cs="Arial"/>
                <w:sz w:val="20"/>
                <w:szCs w:val="20"/>
              </w:rPr>
              <w:tab/>
            </w:r>
            <w:r w:rsidRPr="00E44776">
              <w:rPr>
                <w:rFonts w:cs="Arial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E4477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44776">
              <w:rPr>
                <w:rFonts w:cs="Arial"/>
                <w:sz w:val="20"/>
                <w:szCs w:val="20"/>
              </w:rPr>
            </w:r>
            <w:r w:rsidRPr="00E44776">
              <w:rPr>
                <w:rFonts w:cs="Arial"/>
                <w:sz w:val="20"/>
                <w:szCs w:val="20"/>
              </w:rPr>
              <w:fldChar w:fldCharType="separate"/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t> </w:t>
            </w:r>
            <w:r w:rsidRPr="00E44776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56DE9" w:rsidRPr="00E44776" w14:paraId="5D3F14FD" w14:textId="77777777" w:rsidTr="00E44776">
        <w:trPr>
          <w:cantSplit/>
          <w:trHeight w:val="572"/>
        </w:trPr>
        <w:tc>
          <w:tcPr>
            <w:tcW w:w="9212" w:type="dxa"/>
            <w:gridSpan w:val="2"/>
          </w:tcPr>
          <w:p w14:paraId="2936D8E5" w14:textId="4BEC7CC9" w:rsidR="00356DE9" w:rsidRPr="00E44776" w:rsidRDefault="00356DE9" w:rsidP="00356DE9">
            <w:pPr>
              <w:spacing w:before="60"/>
              <w:rPr>
                <w:sz w:val="20"/>
                <w:szCs w:val="20"/>
              </w:rPr>
            </w:pPr>
            <w:r w:rsidRPr="00E44776">
              <w:rPr>
                <w:sz w:val="20"/>
                <w:szCs w:val="20"/>
              </w:rPr>
              <w:t>Ergebnisse und Einschätzungen aus vorgängigen beruflichen Abklärung</w:t>
            </w:r>
            <w:r w:rsidR="00E44776">
              <w:rPr>
                <w:sz w:val="20"/>
                <w:szCs w:val="20"/>
              </w:rPr>
              <w:t>en</w:t>
            </w:r>
            <w:r w:rsidRPr="00E44776">
              <w:rPr>
                <w:sz w:val="20"/>
                <w:szCs w:val="20"/>
              </w:rPr>
              <w:t>:</w:t>
            </w:r>
          </w:p>
          <w:p w14:paraId="64FD1C99" w14:textId="73B7255E" w:rsidR="00356DE9" w:rsidRPr="00E44776" w:rsidRDefault="00356DE9" w:rsidP="00E44776">
            <w:pPr>
              <w:rPr>
                <w:sz w:val="20"/>
                <w:szCs w:val="20"/>
              </w:rPr>
            </w:pPr>
            <w:r w:rsidRPr="00E44776">
              <w:rPr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44776">
              <w:rPr>
                <w:sz w:val="20"/>
                <w:szCs w:val="20"/>
              </w:rPr>
              <w:instrText xml:space="preserve"> FORMTEXT </w:instrText>
            </w:r>
            <w:r w:rsidRPr="00E44776">
              <w:rPr>
                <w:sz w:val="20"/>
                <w:szCs w:val="20"/>
              </w:rPr>
            </w:r>
            <w:r w:rsidRPr="00E44776">
              <w:rPr>
                <w:sz w:val="20"/>
                <w:szCs w:val="20"/>
              </w:rPr>
              <w:fldChar w:fldCharType="separate"/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sz w:val="20"/>
                <w:szCs w:val="20"/>
              </w:rPr>
              <w:fldChar w:fldCharType="end"/>
            </w:r>
          </w:p>
        </w:tc>
      </w:tr>
      <w:tr w:rsidR="00356DE9" w:rsidRPr="00E44776" w14:paraId="7DC3B612" w14:textId="77777777" w:rsidTr="00356DE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B7B0" w14:textId="46236F3F" w:rsidR="00356DE9" w:rsidRPr="00E44776" w:rsidRDefault="00356DE9" w:rsidP="008522A4">
            <w:pPr>
              <w:spacing w:before="60" w:after="60"/>
              <w:rPr>
                <w:sz w:val="20"/>
                <w:szCs w:val="20"/>
              </w:rPr>
            </w:pPr>
            <w:r w:rsidRPr="00E44776">
              <w:rPr>
                <w:sz w:val="20"/>
                <w:szCs w:val="20"/>
              </w:rPr>
              <w:t xml:space="preserve">Berufliche Fähigkeiten: </w:t>
            </w:r>
            <w:r w:rsidRPr="00E44776">
              <w:rPr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E44776">
              <w:rPr>
                <w:sz w:val="20"/>
                <w:szCs w:val="20"/>
              </w:rPr>
              <w:instrText xml:space="preserve"> FORMTEXT </w:instrText>
            </w:r>
            <w:r w:rsidRPr="00E44776">
              <w:rPr>
                <w:sz w:val="20"/>
                <w:szCs w:val="20"/>
              </w:rPr>
            </w:r>
            <w:r w:rsidRPr="00E44776">
              <w:rPr>
                <w:sz w:val="20"/>
                <w:szCs w:val="20"/>
              </w:rPr>
              <w:fldChar w:fldCharType="separate"/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noProof/>
                <w:sz w:val="20"/>
                <w:szCs w:val="20"/>
              </w:rPr>
              <w:t> </w:t>
            </w:r>
            <w:r w:rsidRPr="00E44776">
              <w:rPr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632D" w14:textId="1160B599" w:rsidR="00356DE9" w:rsidRPr="00E44776" w:rsidRDefault="00356DE9" w:rsidP="008522A4">
            <w:pPr>
              <w:spacing w:before="60" w:after="60"/>
              <w:rPr>
                <w:sz w:val="20"/>
                <w:szCs w:val="20"/>
              </w:rPr>
            </w:pPr>
            <w:r w:rsidRPr="00E44776">
              <w:rPr>
                <w:sz w:val="20"/>
                <w:szCs w:val="20"/>
              </w:rPr>
              <w:t xml:space="preserve">Fremdsprachen: </w:t>
            </w:r>
            <w:r w:rsidRPr="00E44776">
              <w:rPr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E44776">
              <w:rPr>
                <w:sz w:val="20"/>
                <w:szCs w:val="20"/>
              </w:rPr>
              <w:instrText xml:space="preserve"> FORMTEXT </w:instrText>
            </w:r>
            <w:r w:rsidRPr="00E44776">
              <w:rPr>
                <w:sz w:val="20"/>
                <w:szCs w:val="20"/>
              </w:rPr>
            </w:r>
            <w:r w:rsidRPr="00E44776">
              <w:rPr>
                <w:sz w:val="20"/>
                <w:szCs w:val="20"/>
              </w:rPr>
              <w:fldChar w:fldCharType="separate"/>
            </w:r>
            <w:r w:rsidRPr="00E44776">
              <w:rPr>
                <w:sz w:val="20"/>
                <w:szCs w:val="20"/>
              </w:rPr>
              <w:t> </w:t>
            </w:r>
            <w:r w:rsidRPr="00E44776">
              <w:rPr>
                <w:sz w:val="20"/>
                <w:szCs w:val="20"/>
              </w:rPr>
              <w:t> </w:t>
            </w:r>
            <w:r w:rsidRPr="00E44776">
              <w:rPr>
                <w:sz w:val="20"/>
                <w:szCs w:val="20"/>
              </w:rPr>
              <w:t> </w:t>
            </w:r>
            <w:r w:rsidRPr="00E44776">
              <w:rPr>
                <w:sz w:val="20"/>
                <w:szCs w:val="20"/>
              </w:rPr>
              <w:t> </w:t>
            </w:r>
            <w:r w:rsidRPr="00E44776">
              <w:rPr>
                <w:sz w:val="20"/>
                <w:szCs w:val="20"/>
              </w:rPr>
              <w:t> </w:t>
            </w:r>
            <w:r w:rsidRPr="00E44776">
              <w:rPr>
                <w:sz w:val="20"/>
                <w:szCs w:val="20"/>
              </w:rPr>
              <w:fldChar w:fldCharType="end"/>
            </w:r>
          </w:p>
        </w:tc>
      </w:tr>
    </w:tbl>
    <w:p w14:paraId="08257549" w14:textId="188D39DC" w:rsidR="00E44776" w:rsidRDefault="00E44776" w:rsidP="00E44776">
      <w:pPr>
        <w:rPr>
          <w:sz w:val="20"/>
          <w:szCs w:val="20"/>
          <w:lang w:eastAsia="de-DE"/>
        </w:rPr>
      </w:pPr>
    </w:p>
    <w:p w14:paraId="7CF1633E" w14:textId="77777777" w:rsidR="008522A4" w:rsidRPr="008522A4" w:rsidRDefault="008522A4" w:rsidP="00E44776">
      <w:pPr>
        <w:rPr>
          <w:sz w:val="20"/>
          <w:szCs w:val="20"/>
          <w:lang w:eastAsia="de-DE"/>
        </w:rPr>
      </w:pPr>
      <w:bookmarkStart w:id="3" w:name="_Hlk142645084"/>
    </w:p>
    <w:p w14:paraId="68293AFD" w14:textId="6120A40D" w:rsidR="009E4690" w:rsidRPr="006E7FBD" w:rsidRDefault="008522A4" w:rsidP="006E7FBD">
      <w:pPr>
        <w:pStyle w:val="berschrift2"/>
        <w:tabs>
          <w:tab w:val="left" w:pos="3119"/>
          <w:tab w:val="left" w:pos="4536"/>
          <w:tab w:val="left" w:pos="5245"/>
          <w:tab w:val="left" w:pos="6237"/>
        </w:tabs>
        <w:rPr>
          <w:sz w:val="24"/>
          <w:szCs w:val="24"/>
        </w:rPr>
      </w:pPr>
      <w:r w:rsidRPr="006E7FBD">
        <w:rPr>
          <w:sz w:val="24"/>
          <w:szCs w:val="24"/>
        </w:rPr>
        <w:t>Pensum</w:t>
      </w:r>
    </w:p>
    <w:p w14:paraId="4F58B10E" w14:textId="77777777" w:rsidR="008522A4" w:rsidRPr="006E7FBD" w:rsidRDefault="008522A4" w:rsidP="008522A4">
      <w:pPr>
        <w:rPr>
          <w:sz w:val="10"/>
          <w:szCs w:val="10"/>
          <w:lang w:eastAsia="de-DE"/>
        </w:rPr>
      </w:pPr>
    </w:p>
    <w:tbl>
      <w:tblPr>
        <w:tblStyle w:val="Tabellenraster"/>
        <w:tblW w:w="92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10"/>
      </w:tblGrid>
      <w:tr w:rsidR="005178DB" w14:paraId="2DECD208" w14:textId="77777777" w:rsidTr="00196930">
        <w:trPr>
          <w:trHeight w:val="329"/>
        </w:trPr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34E7D2" w14:textId="0B1C1080" w:rsidR="00141AA3" w:rsidRDefault="00141AA3" w:rsidP="00CD35AF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1308"/>
                <w:tab w:val="left" w:pos="2127"/>
                <w:tab w:val="left" w:pos="3292"/>
              </w:tabs>
              <w:spacing w:after="120"/>
              <w:contextualSpacing/>
              <w:jc w:val="left"/>
              <w:rPr>
                <w:rFonts w:ascii="Arial" w:hAnsi="Arial"/>
                <w:bCs/>
                <w:szCs w:val="24"/>
                <w:lang w:eastAsia="en-US"/>
              </w:rPr>
            </w:pPr>
            <w:bookmarkStart w:id="4" w:name="_Hlk139442705"/>
            <w:r w:rsidRPr="00C958CB">
              <w:rPr>
                <w:rFonts w:ascii="Arial" w:hAnsi="Arial"/>
                <w:b/>
                <w:szCs w:val="24"/>
                <w:lang w:val="de-DE" w:eastAsia="en-US"/>
              </w:rPr>
              <w:t xml:space="preserve">Woche 1 </w:t>
            </w:r>
            <w:r w:rsidR="00CD35AF">
              <w:rPr>
                <w:rFonts w:ascii="Arial" w:hAnsi="Arial"/>
                <w:b/>
                <w:szCs w:val="24"/>
                <w:lang w:val="de-DE" w:eastAsia="en-US"/>
              </w:rPr>
              <w:t>- 3</w:t>
            </w:r>
            <w:r w:rsidR="00CD35AF">
              <w:rPr>
                <w:rFonts w:ascii="Arial" w:hAnsi="Arial"/>
                <w:b/>
                <w:szCs w:val="24"/>
                <w:lang w:val="de-DE" w:eastAsia="en-US"/>
              </w:rPr>
              <w:tab/>
            </w:r>
            <w:r>
              <w:rPr>
                <w:rFonts w:ascii="Arial" w:hAnsi="Arial"/>
                <w:bCs/>
                <w:szCs w:val="24"/>
                <w:lang w:eastAsia="en-US"/>
              </w:rPr>
              <w:t>Montag-Freitag 08.30-12.</w:t>
            </w:r>
            <w:r w:rsidR="008F45F8">
              <w:rPr>
                <w:rFonts w:ascii="Arial" w:hAnsi="Arial"/>
                <w:bCs/>
                <w:szCs w:val="24"/>
                <w:lang w:eastAsia="en-US"/>
              </w:rPr>
              <w:t>3</w:t>
            </w:r>
            <w:r>
              <w:rPr>
                <w:rFonts w:ascii="Arial" w:hAnsi="Arial"/>
                <w:bCs/>
                <w:szCs w:val="24"/>
                <w:lang w:eastAsia="en-US"/>
              </w:rPr>
              <w:t>0 Uhr und 13.</w:t>
            </w:r>
            <w:r w:rsidR="008F45F8">
              <w:rPr>
                <w:rFonts w:ascii="Arial" w:hAnsi="Arial"/>
                <w:bCs/>
                <w:szCs w:val="24"/>
                <w:lang w:eastAsia="en-US"/>
              </w:rPr>
              <w:t>3</w:t>
            </w:r>
            <w:r>
              <w:rPr>
                <w:rFonts w:ascii="Arial" w:hAnsi="Arial"/>
                <w:bCs/>
                <w:szCs w:val="24"/>
                <w:lang w:eastAsia="en-US"/>
              </w:rPr>
              <w:t>0-1</w:t>
            </w:r>
            <w:r w:rsidR="008F45F8">
              <w:rPr>
                <w:rFonts w:ascii="Arial" w:hAnsi="Arial"/>
                <w:bCs/>
                <w:szCs w:val="24"/>
                <w:lang w:eastAsia="en-US"/>
              </w:rPr>
              <w:t>6</w:t>
            </w:r>
            <w:r>
              <w:rPr>
                <w:rFonts w:ascii="Arial" w:hAnsi="Arial"/>
                <w:bCs/>
                <w:szCs w:val="24"/>
                <w:lang w:eastAsia="en-US"/>
              </w:rPr>
              <w:t>.00 Uhr</w:t>
            </w:r>
            <w:r>
              <w:rPr>
                <w:rFonts w:ascii="Arial" w:hAnsi="Arial"/>
                <w:bCs/>
                <w:szCs w:val="24"/>
                <w:lang w:eastAsia="en-US"/>
              </w:rPr>
              <w:br/>
              <w:t xml:space="preserve"> </w:t>
            </w:r>
            <w:r>
              <w:rPr>
                <w:rFonts w:ascii="Arial" w:hAnsi="Arial"/>
                <w:bCs/>
                <w:szCs w:val="24"/>
                <w:lang w:eastAsia="en-US"/>
              </w:rPr>
              <w:tab/>
              <w:t>ab</w:t>
            </w:r>
            <w:r w:rsidRPr="000C1740">
              <w:rPr>
                <w:rFonts w:ascii="Arial" w:hAnsi="Arial"/>
                <w:bCs/>
                <w:szCs w:val="24"/>
                <w:lang w:eastAsia="en-US"/>
              </w:rPr>
              <w:t xml:space="preserve"> 50% </w:t>
            </w:r>
            <w:r w:rsidRPr="00C958CB">
              <w:rPr>
                <w:rFonts w:ascii="Arial" w:hAnsi="Arial"/>
                <w:b/>
                <w:szCs w:val="24"/>
                <w:lang w:eastAsia="en-US"/>
              </w:rPr>
              <w:sym w:font="Wingdings" w:char="F0F0"/>
            </w:r>
            <w:r w:rsidRPr="00C958CB">
              <w:rPr>
                <w:rFonts w:ascii="Arial" w:hAnsi="Arial"/>
                <w:b/>
                <w:szCs w:val="24"/>
                <w:lang w:eastAsia="en-US"/>
              </w:rPr>
              <w:t xml:space="preserve"> </w:t>
            </w:r>
            <w:r>
              <w:rPr>
                <w:rFonts w:ascii="Arial" w:hAnsi="Arial"/>
                <w:b/>
                <w:szCs w:val="24"/>
                <w:lang w:eastAsia="en-US"/>
              </w:rPr>
              <w:t>Teilnahme täglich am Vormittag erforderlich</w:t>
            </w:r>
          </w:p>
          <w:p w14:paraId="4A4C0D95" w14:textId="77777777" w:rsidR="00141AA3" w:rsidRPr="00C958CB" w:rsidRDefault="00141AA3" w:rsidP="00CD35AF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1168"/>
                <w:tab w:val="left" w:pos="1308"/>
                <w:tab w:val="left" w:pos="3292"/>
                <w:tab w:val="left" w:pos="3579"/>
              </w:tabs>
              <w:spacing w:before="100" w:beforeAutospacing="1" w:after="60"/>
              <w:contextualSpacing/>
              <w:jc w:val="left"/>
              <w:rPr>
                <w:rFonts w:ascii="Arial" w:hAnsi="Arial"/>
                <w:bCs/>
                <w:sz w:val="6"/>
                <w:szCs w:val="6"/>
                <w:lang w:eastAsia="en-US"/>
              </w:rPr>
            </w:pPr>
          </w:p>
          <w:p w14:paraId="79CC4E82" w14:textId="6AD47081" w:rsidR="005178DB" w:rsidRDefault="00141AA3" w:rsidP="00CD35AF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left" w:pos="1308"/>
                <w:tab w:val="left" w:pos="3292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/>
                <w:szCs w:val="24"/>
                <w:lang w:eastAsia="en-US"/>
              </w:rPr>
            </w:pPr>
            <w:r w:rsidRPr="00C958CB">
              <w:rPr>
                <w:rFonts w:ascii="Arial" w:hAnsi="Arial"/>
                <w:b/>
                <w:szCs w:val="24"/>
                <w:lang w:eastAsia="en-US"/>
              </w:rPr>
              <w:t xml:space="preserve">Woche </w:t>
            </w:r>
            <w:r w:rsidR="00CD35AF">
              <w:rPr>
                <w:rFonts w:ascii="Arial" w:hAnsi="Arial"/>
                <w:b/>
                <w:szCs w:val="24"/>
                <w:lang w:eastAsia="en-US"/>
              </w:rPr>
              <w:t>4</w:t>
            </w:r>
            <w:r>
              <w:rPr>
                <w:rFonts w:ascii="Arial" w:hAnsi="Arial"/>
                <w:bCs/>
                <w:szCs w:val="24"/>
                <w:lang w:eastAsia="en-US"/>
              </w:rPr>
              <w:t>:</w:t>
            </w:r>
            <w:r>
              <w:rPr>
                <w:rFonts w:ascii="Arial" w:hAnsi="Arial"/>
                <w:bCs/>
                <w:szCs w:val="24"/>
                <w:lang w:eastAsia="en-US"/>
              </w:rPr>
              <w:tab/>
              <w:t>Schlussgespräch (1 Termin)</w:t>
            </w:r>
          </w:p>
        </w:tc>
      </w:tr>
      <w:tr w:rsidR="005178DB" w14:paraId="14AB613D" w14:textId="77777777" w:rsidTr="00196930">
        <w:trPr>
          <w:trHeight w:val="329"/>
        </w:trPr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39AC" w14:textId="77777777" w:rsidR="005178DB" w:rsidRDefault="005178DB" w:rsidP="00196930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3295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/>
                <w:szCs w:val="24"/>
                <w:lang w:eastAsia="en-US"/>
              </w:rPr>
              <w:t>Gewünschtes/mögliches Pensum:</w:t>
            </w:r>
            <w:r>
              <w:rPr>
                <w:rFonts w:ascii="Arial" w:hAnsi="Arial"/>
                <w:szCs w:val="24"/>
                <w:lang w:eastAsia="en-US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bookmarkEnd w:id="4"/>
    </w:tbl>
    <w:p w14:paraId="4E924B11" w14:textId="74DAD843" w:rsidR="006E7FBD" w:rsidRDefault="006E7FBD" w:rsidP="007A532C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bookmarkEnd w:id="3"/>
    <w:p w14:paraId="0AA78B3D" w14:textId="77777777" w:rsidR="006E7FBD" w:rsidRDefault="006E7FB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691790B8" w14:textId="77777777" w:rsidR="006E7FBD" w:rsidRPr="005178DB" w:rsidRDefault="006E7FBD" w:rsidP="006E7FBD">
      <w:pPr>
        <w:rPr>
          <w:szCs w:val="22"/>
          <w:lang w:eastAsia="de-DE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1254A" w14:paraId="0CF7CC2D" w14:textId="77777777" w:rsidTr="00F8410D">
        <w:trPr>
          <w:trHeight w:val="523"/>
        </w:trPr>
        <w:tc>
          <w:tcPr>
            <w:tcW w:w="9209" w:type="dxa"/>
          </w:tcPr>
          <w:p w14:paraId="281E8862" w14:textId="68805421" w:rsidR="0021254A" w:rsidRDefault="0021254A" w:rsidP="00356DE9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2127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 w:cs="Arial"/>
              </w:rPr>
            </w:pPr>
            <w:bookmarkStart w:id="5" w:name="_Hlk44942837"/>
            <w:r>
              <w:rPr>
                <w:rFonts w:ascii="Arial" w:hAnsi="Arial" w:cs="Arial"/>
              </w:rPr>
              <w:t>Bemerkungen/Ergänzungen oder Fragen, die nach Abschluss beantworte</w:t>
            </w:r>
            <w:r w:rsidR="00F73FF8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 sein sollten:</w:t>
            </w:r>
          </w:p>
          <w:p w14:paraId="3662F257" w14:textId="77777777" w:rsidR="0021254A" w:rsidRDefault="0021254A" w:rsidP="00356DE9">
            <w:pPr>
              <w:pStyle w:val="Makrotext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left" w:pos="2127"/>
                <w:tab w:val="right" w:pos="4253"/>
              </w:tabs>
              <w:spacing w:before="100" w:beforeAutospacing="1" w:after="100" w:afterAutospacing="1"/>
              <w:contextualSpacing/>
              <w:jc w:val="left"/>
              <w:rPr>
                <w:rFonts w:ascii="Arial" w:hAnsi="Arial"/>
                <w:bCs/>
                <w:szCs w:val="24"/>
                <w:lang w:eastAsia="en-US"/>
              </w:rPr>
            </w:pPr>
            <w:r w:rsidRPr="00E11C5B"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E11C5B">
              <w:rPr>
                <w:rFonts w:ascii="Arial" w:hAnsi="Arial" w:cs="Arial"/>
              </w:rPr>
              <w:instrText xml:space="preserve"> FORMTEXT </w:instrText>
            </w:r>
            <w:r w:rsidRPr="00E11C5B">
              <w:rPr>
                <w:rFonts w:ascii="Arial" w:hAnsi="Arial" w:cs="Arial"/>
              </w:rPr>
            </w:r>
            <w:r w:rsidRPr="00E11C5B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E11C5B">
              <w:rPr>
                <w:rFonts w:ascii="Arial" w:hAnsi="Arial" w:cs="Arial"/>
              </w:rPr>
              <w:fldChar w:fldCharType="end"/>
            </w:r>
          </w:p>
        </w:tc>
      </w:tr>
      <w:bookmarkEnd w:id="0"/>
      <w:bookmarkEnd w:id="5"/>
    </w:tbl>
    <w:p w14:paraId="735E5C16" w14:textId="285DB2AC" w:rsidR="006E7FBD" w:rsidRDefault="006E7FBD" w:rsidP="006E7FBD">
      <w:pPr>
        <w:rPr>
          <w:sz w:val="20"/>
          <w:szCs w:val="20"/>
          <w:lang w:eastAsia="de-DE"/>
        </w:rPr>
      </w:pPr>
    </w:p>
    <w:p w14:paraId="2D9C295B" w14:textId="5AEB5CBA" w:rsidR="006E7FBD" w:rsidRDefault="006E7FBD" w:rsidP="006E7FBD">
      <w:pPr>
        <w:rPr>
          <w:sz w:val="20"/>
          <w:szCs w:val="20"/>
          <w:lang w:eastAsia="de-DE"/>
        </w:rPr>
      </w:pPr>
    </w:p>
    <w:p w14:paraId="12512F27" w14:textId="4131F689" w:rsidR="006E7FBD" w:rsidRPr="006E7FBD" w:rsidRDefault="006E7FBD" w:rsidP="006E7FBD">
      <w:pPr>
        <w:pStyle w:val="berschrift2"/>
        <w:tabs>
          <w:tab w:val="left" w:pos="3119"/>
          <w:tab w:val="left" w:pos="4536"/>
          <w:tab w:val="left" w:pos="5245"/>
          <w:tab w:val="left" w:pos="6237"/>
        </w:tabs>
        <w:rPr>
          <w:sz w:val="24"/>
          <w:szCs w:val="24"/>
        </w:rPr>
      </w:pPr>
      <w:r w:rsidRPr="006E7FBD">
        <w:rPr>
          <w:sz w:val="24"/>
          <w:szCs w:val="24"/>
        </w:rPr>
        <w:t>Anmeldung</w:t>
      </w:r>
    </w:p>
    <w:p w14:paraId="431D6BF2" w14:textId="77777777" w:rsidR="006E7FBD" w:rsidRPr="006E7FBD" w:rsidRDefault="006E7FBD" w:rsidP="006E7FBD">
      <w:pPr>
        <w:rPr>
          <w:sz w:val="10"/>
          <w:szCs w:val="10"/>
          <w:lang w:eastAsia="de-DE"/>
        </w:rPr>
      </w:pPr>
    </w:p>
    <w:tbl>
      <w:tblPr>
        <w:tblW w:w="9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0C0723" w:rsidRPr="006E7FBD" w14:paraId="167754C7" w14:textId="77777777" w:rsidTr="00356DE9">
        <w:tc>
          <w:tcPr>
            <w:tcW w:w="4606" w:type="dxa"/>
          </w:tcPr>
          <w:p w14:paraId="4AD85DA1" w14:textId="1F5E55AA" w:rsidR="000C0723" w:rsidRPr="006E7FBD" w:rsidRDefault="005178DB" w:rsidP="00356DE9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Zuweisende Stelle inkl. Adresse:</w:t>
            </w:r>
          </w:p>
          <w:p w14:paraId="0311C6E1" w14:textId="77777777" w:rsidR="000C0723" w:rsidRDefault="005178DB" w:rsidP="005178DB">
            <w:pPr>
              <w:pStyle w:val="Kopfzeile"/>
              <w:spacing w:before="10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  <w:p w14:paraId="0BA8AF1A" w14:textId="77777777" w:rsidR="005178DB" w:rsidRDefault="005178DB" w:rsidP="005178DB">
            <w:pPr>
              <w:pStyle w:val="Kopfzeile"/>
              <w:spacing w:before="10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  <w:p w14:paraId="4EE64783" w14:textId="77777777" w:rsidR="005178DB" w:rsidRDefault="005178DB" w:rsidP="005178DB">
            <w:pPr>
              <w:pStyle w:val="Kopfzeile"/>
              <w:spacing w:before="10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  <w:p w14:paraId="185D4D3B" w14:textId="73524B72" w:rsidR="005178DB" w:rsidRPr="006E7FBD" w:rsidRDefault="005178DB" w:rsidP="005178DB">
            <w:pPr>
              <w:pStyle w:val="Kopfzeile"/>
              <w:spacing w:before="10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</w:tcPr>
          <w:p w14:paraId="4E689105" w14:textId="6EA961BD" w:rsidR="000C0723" w:rsidRPr="006E7FBD" w:rsidRDefault="000C0723" w:rsidP="00356DE9">
            <w:pPr>
              <w:spacing w:before="60" w:after="60"/>
              <w:rPr>
                <w:sz w:val="20"/>
                <w:szCs w:val="20"/>
              </w:rPr>
            </w:pPr>
            <w:r w:rsidRPr="006E7FBD">
              <w:rPr>
                <w:sz w:val="20"/>
                <w:szCs w:val="20"/>
              </w:rPr>
              <w:t>Zuständige</w:t>
            </w:r>
            <w:r w:rsidR="005178DB">
              <w:rPr>
                <w:sz w:val="20"/>
                <w:szCs w:val="20"/>
              </w:rPr>
              <w:t>*</w:t>
            </w:r>
            <w:r w:rsidRPr="006E7FBD">
              <w:rPr>
                <w:sz w:val="20"/>
                <w:szCs w:val="20"/>
              </w:rPr>
              <w:t>r Sozialberater</w:t>
            </w:r>
            <w:r w:rsidR="005178DB">
              <w:rPr>
                <w:sz w:val="20"/>
                <w:szCs w:val="20"/>
              </w:rPr>
              <w:t>*</w:t>
            </w:r>
            <w:r w:rsidRPr="006E7FBD">
              <w:rPr>
                <w:sz w:val="20"/>
                <w:szCs w:val="20"/>
              </w:rPr>
              <w:t>in:</w:t>
            </w:r>
          </w:p>
          <w:p w14:paraId="1C905CB0" w14:textId="77777777" w:rsidR="000C0723" w:rsidRPr="006E7FBD" w:rsidRDefault="000C0723" w:rsidP="00356DE9">
            <w:pPr>
              <w:pStyle w:val="Kopfzeile"/>
              <w:spacing w:before="100" w:after="60"/>
              <w:rPr>
                <w:b/>
                <w:sz w:val="20"/>
                <w:szCs w:val="20"/>
              </w:rPr>
            </w:pPr>
            <w:r w:rsidRPr="006E7FBD">
              <w:rPr>
                <w:b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6" w:name="Text38"/>
            <w:r w:rsidRPr="006E7FBD">
              <w:rPr>
                <w:b/>
                <w:sz w:val="20"/>
                <w:szCs w:val="20"/>
              </w:rPr>
              <w:instrText xml:space="preserve"> FORMTEXT </w:instrText>
            </w:r>
            <w:r w:rsidRPr="006E7FBD">
              <w:rPr>
                <w:b/>
                <w:sz w:val="20"/>
                <w:szCs w:val="20"/>
              </w:rPr>
            </w:r>
            <w:r w:rsidRPr="006E7FBD">
              <w:rPr>
                <w:b/>
                <w:sz w:val="20"/>
                <w:szCs w:val="20"/>
              </w:rPr>
              <w:fldChar w:fldCharType="separate"/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sz w:val="20"/>
                <w:szCs w:val="20"/>
              </w:rPr>
              <w:fldChar w:fldCharType="end"/>
            </w:r>
            <w:bookmarkEnd w:id="6"/>
          </w:p>
          <w:p w14:paraId="694086AE" w14:textId="77777777" w:rsidR="000C0723" w:rsidRPr="006E7FBD" w:rsidRDefault="000C0723" w:rsidP="00356DE9">
            <w:pPr>
              <w:pStyle w:val="Kopfzeile"/>
              <w:tabs>
                <w:tab w:val="left" w:pos="1490"/>
              </w:tabs>
              <w:spacing w:before="100" w:after="60"/>
              <w:rPr>
                <w:sz w:val="20"/>
                <w:szCs w:val="20"/>
              </w:rPr>
            </w:pPr>
            <w:r w:rsidRPr="006E7FBD">
              <w:rPr>
                <w:sz w:val="20"/>
                <w:szCs w:val="20"/>
              </w:rPr>
              <w:t xml:space="preserve">Tel. direkt: </w:t>
            </w:r>
            <w:r w:rsidRPr="006E7FBD">
              <w:rPr>
                <w:sz w:val="20"/>
                <w:szCs w:val="20"/>
              </w:rPr>
              <w:tab/>
            </w:r>
            <w:r w:rsidRPr="006E7FBD">
              <w:rPr>
                <w:b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7" w:name="Text39"/>
            <w:r w:rsidRPr="006E7FBD">
              <w:rPr>
                <w:b/>
                <w:sz w:val="20"/>
                <w:szCs w:val="20"/>
              </w:rPr>
              <w:instrText xml:space="preserve"> FORMTEXT </w:instrText>
            </w:r>
            <w:r w:rsidRPr="006E7FBD">
              <w:rPr>
                <w:b/>
                <w:sz w:val="20"/>
                <w:szCs w:val="20"/>
              </w:rPr>
            </w:r>
            <w:r w:rsidRPr="006E7FBD">
              <w:rPr>
                <w:b/>
                <w:sz w:val="20"/>
                <w:szCs w:val="20"/>
              </w:rPr>
              <w:fldChar w:fldCharType="separate"/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sz w:val="20"/>
                <w:szCs w:val="20"/>
              </w:rPr>
              <w:fldChar w:fldCharType="end"/>
            </w:r>
            <w:bookmarkEnd w:id="7"/>
          </w:p>
          <w:p w14:paraId="6B7BAAA2" w14:textId="440C08CC" w:rsidR="000C0723" w:rsidRPr="006E7FBD" w:rsidRDefault="006E7FBD" w:rsidP="00356DE9">
            <w:pPr>
              <w:pStyle w:val="Kopfzeile"/>
              <w:tabs>
                <w:tab w:val="left" w:pos="1490"/>
              </w:tabs>
              <w:spacing w:before="10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Mail</w:t>
            </w:r>
            <w:r w:rsidR="000C0723" w:rsidRPr="006E7FBD">
              <w:rPr>
                <w:sz w:val="20"/>
                <w:szCs w:val="20"/>
              </w:rPr>
              <w:t xml:space="preserve">: </w:t>
            </w:r>
            <w:r w:rsidR="000C0723" w:rsidRPr="006E7FBD">
              <w:rPr>
                <w:sz w:val="20"/>
                <w:szCs w:val="20"/>
              </w:rPr>
              <w:tab/>
            </w:r>
            <w:r w:rsidR="000C0723" w:rsidRPr="006E7FBD">
              <w:rPr>
                <w:b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8" w:name="Text40"/>
            <w:r w:rsidR="000C0723" w:rsidRPr="006E7FBD">
              <w:rPr>
                <w:b/>
                <w:sz w:val="20"/>
                <w:szCs w:val="20"/>
              </w:rPr>
              <w:instrText xml:space="preserve"> FORMTEXT </w:instrText>
            </w:r>
            <w:r w:rsidR="000C0723" w:rsidRPr="006E7FBD">
              <w:rPr>
                <w:b/>
                <w:sz w:val="20"/>
                <w:szCs w:val="20"/>
              </w:rPr>
            </w:r>
            <w:r w:rsidR="000C0723" w:rsidRPr="006E7FBD">
              <w:rPr>
                <w:b/>
                <w:sz w:val="20"/>
                <w:szCs w:val="20"/>
              </w:rPr>
              <w:fldChar w:fldCharType="separate"/>
            </w:r>
            <w:r w:rsidR="000C0723" w:rsidRPr="006E7FBD">
              <w:rPr>
                <w:b/>
                <w:noProof/>
                <w:sz w:val="20"/>
                <w:szCs w:val="20"/>
              </w:rPr>
              <w:t> </w:t>
            </w:r>
            <w:r w:rsidR="000C0723" w:rsidRPr="006E7FBD">
              <w:rPr>
                <w:b/>
                <w:noProof/>
                <w:sz w:val="20"/>
                <w:szCs w:val="20"/>
              </w:rPr>
              <w:t> </w:t>
            </w:r>
            <w:r w:rsidR="000C0723" w:rsidRPr="006E7FBD">
              <w:rPr>
                <w:b/>
                <w:noProof/>
                <w:sz w:val="20"/>
                <w:szCs w:val="20"/>
              </w:rPr>
              <w:t> </w:t>
            </w:r>
            <w:r w:rsidR="000C0723" w:rsidRPr="006E7FBD">
              <w:rPr>
                <w:b/>
                <w:noProof/>
                <w:sz w:val="20"/>
                <w:szCs w:val="20"/>
              </w:rPr>
              <w:t> </w:t>
            </w:r>
            <w:r w:rsidR="000C0723" w:rsidRPr="006E7FBD">
              <w:rPr>
                <w:b/>
                <w:noProof/>
                <w:sz w:val="20"/>
                <w:szCs w:val="20"/>
              </w:rPr>
              <w:t> </w:t>
            </w:r>
            <w:r w:rsidR="000C0723" w:rsidRPr="006E7FBD">
              <w:rPr>
                <w:b/>
                <w:sz w:val="20"/>
                <w:szCs w:val="20"/>
              </w:rPr>
              <w:fldChar w:fldCharType="end"/>
            </w:r>
            <w:bookmarkEnd w:id="8"/>
          </w:p>
          <w:p w14:paraId="0442EC7E" w14:textId="77777777" w:rsidR="000C0723" w:rsidRPr="006E7FBD" w:rsidRDefault="000C0723" w:rsidP="00356DE9">
            <w:pPr>
              <w:pStyle w:val="Kopfzeile"/>
              <w:tabs>
                <w:tab w:val="left" w:pos="1490"/>
              </w:tabs>
              <w:spacing w:before="100" w:after="60"/>
              <w:rPr>
                <w:sz w:val="20"/>
                <w:szCs w:val="20"/>
              </w:rPr>
            </w:pPr>
            <w:r w:rsidRPr="006E7FBD">
              <w:rPr>
                <w:sz w:val="20"/>
                <w:szCs w:val="20"/>
              </w:rPr>
              <w:t xml:space="preserve">Arbeitstage: </w:t>
            </w:r>
            <w:r w:rsidRPr="006E7FBD">
              <w:rPr>
                <w:sz w:val="20"/>
                <w:szCs w:val="20"/>
              </w:rPr>
              <w:tab/>
            </w:r>
            <w:r w:rsidRPr="006E7FBD">
              <w:rPr>
                <w:b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9" w:name="Text42"/>
            <w:r w:rsidRPr="006E7FBD">
              <w:rPr>
                <w:b/>
                <w:sz w:val="20"/>
                <w:szCs w:val="20"/>
              </w:rPr>
              <w:instrText xml:space="preserve"> FORMTEXT </w:instrText>
            </w:r>
            <w:r w:rsidRPr="006E7FBD">
              <w:rPr>
                <w:b/>
                <w:sz w:val="20"/>
                <w:szCs w:val="20"/>
              </w:rPr>
            </w:r>
            <w:r w:rsidRPr="006E7FBD">
              <w:rPr>
                <w:b/>
                <w:sz w:val="20"/>
                <w:szCs w:val="20"/>
              </w:rPr>
              <w:fldChar w:fldCharType="separate"/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noProof/>
                <w:sz w:val="20"/>
                <w:szCs w:val="20"/>
              </w:rPr>
              <w:t> </w:t>
            </w:r>
            <w:r w:rsidRPr="006E7FBD">
              <w:rPr>
                <w:b/>
                <w:sz w:val="20"/>
                <w:szCs w:val="20"/>
              </w:rPr>
              <w:fldChar w:fldCharType="end"/>
            </w:r>
            <w:bookmarkEnd w:id="9"/>
          </w:p>
        </w:tc>
      </w:tr>
      <w:tr w:rsidR="003D28B4" w14:paraId="1859DDD1" w14:textId="77777777" w:rsidTr="00F47679">
        <w:tc>
          <w:tcPr>
            <w:tcW w:w="9212" w:type="dxa"/>
            <w:gridSpan w:val="2"/>
          </w:tcPr>
          <w:p w14:paraId="6FFB7E91" w14:textId="6B633E94" w:rsidR="00DE68EB" w:rsidRDefault="00395ADC" w:rsidP="00DE68EB">
            <w:pPr>
              <w:tabs>
                <w:tab w:val="left" w:pos="2832"/>
                <w:tab w:val="left" w:pos="4962"/>
                <w:tab w:val="left" w:pos="7655"/>
                <w:tab w:val="right" w:pos="9072"/>
              </w:tabs>
              <w:spacing w:before="100" w:after="10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Kosten</w:t>
            </w:r>
            <w:r w:rsidR="00DE68EB">
              <w:rPr>
                <w:rFonts w:cs="Arial"/>
                <w:sz w:val="20"/>
                <w:szCs w:val="20"/>
              </w:rPr>
              <w:t xml:space="preserve"> pro Person/Durchführung:</w:t>
            </w:r>
          </w:p>
          <w:p w14:paraId="1E336E00" w14:textId="3E0321CD" w:rsidR="00DE68EB" w:rsidRPr="009375D8" w:rsidRDefault="00DE68EB" w:rsidP="00DE68EB">
            <w:pPr>
              <w:tabs>
                <w:tab w:val="left" w:pos="2832"/>
                <w:tab w:val="left" w:pos="4962"/>
                <w:tab w:val="left" w:pos="7655"/>
                <w:tab w:val="right" w:pos="9072"/>
              </w:tabs>
              <w:spacing w:before="100" w:after="100"/>
              <w:rPr>
                <w:rFonts w:cs="Arial"/>
                <w:b/>
                <w:bCs/>
                <w:sz w:val="20"/>
                <w:szCs w:val="20"/>
              </w:rPr>
            </w:pPr>
            <w:r w:rsidRPr="009375D8">
              <w:rPr>
                <w:rFonts w:cs="Arial"/>
                <w:b/>
                <w:bCs/>
                <w:sz w:val="20"/>
                <w:szCs w:val="20"/>
              </w:rPr>
              <w:t xml:space="preserve">CHF </w:t>
            </w:r>
            <w:r>
              <w:rPr>
                <w:rFonts w:cs="Arial"/>
                <w:b/>
                <w:bCs/>
                <w:sz w:val="20"/>
                <w:szCs w:val="20"/>
              </w:rPr>
              <w:t>2'500</w:t>
            </w:r>
            <w:r w:rsidRPr="009375D8">
              <w:rPr>
                <w:rFonts w:cs="Arial"/>
                <w:b/>
                <w:bCs/>
                <w:sz w:val="20"/>
                <w:szCs w:val="20"/>
              </w:rPr>
              <w:t>.00</w:t>
            </w:r>
          </w:p>
          <w:p w14:paraId="34AE28A4" w14:textId="49F90AD0" w:rsidR="0013444C" w:rsidRDefault="003D28B4" w:rsidP="00395ADC">
            <w:pPr>
              <w:tabs>
                <w:tab w:val="left" w:pos="3119"/>
                <w:tab w:val="left" w:pos="4536"/>
                <w:tab w:val="left" w:pos="5245"/>
                <w:tab w:val="left" w:pos="6237"/>
              </w:tabs>
              <w:spacing w:after="140"/>
            </w:pPr>
            <w:r w:rsidRPr="00154FFC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Die Anmeldung gilt als Kostengutsprache </w:t>
            </w:r>
            <w:r>
              <w:rPr>
                <w:rFonts w:cs="Arial"/>
                <w:b/>
                <w:bCs/>
                <w:sz w:val="20"/>
                <w:szCs w:val="20"/>
              </w:rPr>
              <w:t>und tritt nach der definitiven Aufnahme in Kraft.</w:t>
            </w:r>
          </w:p>
        </w:tc>
      </w:tr>
    </w:tbl>
    <w:p w14:paraId="4C762274" w14:textId="77777777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4BB9EA16" w14:textId="77777777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36563B63" w14:textId="77777777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2531264C" w14:textId="77777777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  <w:r w:rsidRPr="00F10ED2">
        <w:rPr>
          <w:b/>
          <w:sz w:val="20"/>
          <w:szCs w:val="20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10" w:name="Text43"/>
      <w:r w:rsidRPr="00F10ED2">
        <w:rPr>
          <w:b/>
          <w:sz w:val="20"/>
          <w:szCs w:val="20"/>
        </w:rPr>
        <w:instrText xml:space="preserve"> FORMTEXT </w:instrText>
      </w:r>
      <w:r w:rsidRPr="00F10ED2">
        <w:rPr>
          <w:b/>
          <w:sz w:val="20"/>
          <w:szCs w:val="20"/>
        </w:rPr>
      </w:r>
      <w:r w:rsidRPr="00F10ED2">
        <w:rPr>
          <w:b/>
          <w:sz w:val="20"/>
          <w:szCs w:val="20"/>
        </w:rPr>
        <w:fldChar w:fldCharType="separate"/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sz w:val="20"/>
          <w:szCs w:val="20"/>
        </w:rPr>
        <w:fldChar w:fldCharType="end"/>
      </w:r>
      <w:bookmarkEnd w:id="10"/>
      <w:r w:rsidRPr="00F10ED2">
        <w:rPr>
          <w:sz w:val="20"/>
          <w:szCs w:val="20"/>
        </w:rPr>
        <w:tab/>
        <w:t>..........................................................................................................</w:t>
      </w:r>
    </w:p>
    <w:p w14:paraId="69970993" w14:textId="587B4A85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  <w:r w:rsidRPr="00F10ED2">
        <w:rPr>
          <w:sz w:val="20"/>
          <w:szCs w:val="20"/>
        </w:rPr>
        <w:t>Datum</w:t>
      </w:r>
      <w:r w:rsidRPr="00F10ED2">
        <w:rPr>
          <w:sz w:val="20"/>
          <w:szCs w:val="20"/>
        </w:rPr>
        <w:tab/>
        <w:t>Unterschrift Sozialberater</w:t>
      </w:r>
      <w:r w:rsidR="00DE68EB">
        <w:rPr>
          <w:sz w:val="20"/>
          <w:szCs w:val="20"/>
        </w:rPr>
        <w:t>*in</w:t>
      </w:r>
    </w:p>
    <w:p w14:paraId="2F3B0A93" w14:textId="6D3B0F37" w:rsidR="00F10ED2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263436BB" w14:textId="77777777" w:rsidR="006E7FBD" w:rsidRPr="00F10ED2" w:rsidRDefault="006E7FBD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646AE45C" w14:textId="28F88529" w:rsidR="00F10ED2" w:rsidRPr="00F10ED2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  <w:r w:rsidRPr="00F10ED2">
        <w:rPr>
          <w:sz w:val="20"/>
          <w:szCs w:val="20"/>
        </w:rPr>
        <w:t>Ich bin mit den obenstehenden Angaben einverstanden. Zudem entbinde ich die</w:t>
      </w:r>
      <w:r w:rsidR="00F73FF8">
        <w:rPr>
          <w:sz w:val="20"/>
          <w:szCs w:val="20"/>
        </w:rPr>
        <w:t>/</w:t>
      </w:r>
      <w:r w:rsidR="005178DB">
        <w:rPr>
          <w:sz w:val="20"/>
          <w:szCs w:val="20"/>
        </w:rPr>
        <w:t>den</w:t>
      </w:r>
      <w:r w:rsidRPr="00F10ED2">
        <w:rPr>
          <w:sz w:val="20"/>
          <w:szCs w:val="20"/>
        </w:rPr>
        <w:t xml:space="preserve"> zuständige</w:t>
      </w:r>
      <w:r w:rsidR="00F73FF8">
        <w:rPr>
          <w:sz w:val="20"/>
          <w:szCs w:val="20"/>
        </w:rPr>
        <w:t>*</w:t>
      </w:r>
      <w:r w:rsidRPr="00F10ED2">
        <w:rPr>
          <w:sz w:val="20"/>
          <w:szCs w:val="20"/>
        </w:rPr>
        <w:t>n Berater</w:t>
      </w:r>
      <w:r w:rsidR="005178DB">
        <w:rPr>
          <w:sz w:val="20"/>
          <w:szCs w:val="20"/>
        </w:rPr>
        <w:t xml:space="preserve">*in </w:t>
      </w:r>
      <w:r w:rsidRPr="00F10ED2">
        <w:rPr>
          <w:sz w:val="20"/>
          <w:szCs w:val="20"/>
        </w:rPr>
        <w:t xml:space="preserve">der Gemeinde/des Sozialamtes und des SAH Zentralschweiz von allen für den Einsatz relevanten Angelegenheiten von der </w:t>
      </w:r>
      <w:r w:rsidRPr="00F10ED2">
        <w:rPr>
          <w:b/>
          <w:sz w:val="20"/>
          <w:szCs w:val="20"/>
        </w:rPr>
        <w:t>Schweigepflicht</w:t>
      </w:r>
      <w:r w:rsidRPr="00F10ED2">
        <w:rPr>
          <w:sz w:val="20"/>
          <w:szCs w:val="20"/>
        </w:rPr>
        <w:t>.</w:t>
      </w:r>
    </w:p>
    <w:p w14:paraId="73C779CE" w14:textId="77777777" w:rsidR="00F10ED2" w:rsidRPr="00F10ED2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4698D29D" w14:textId="77777777" w:rsidR="00F10ED2" w:rsidRPr="00F10ED2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6FD4B7C2" w14:textId="1BC8417A" w:rsidR="00F10ED2" w:rsidRPr="00F10ED2" w:rsidRDefault="00F535D6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  <w:r w:rsidRPr="00F10ED2">
        <w:rPr>
          <w:b/>
          <w:sz w:val="20"/>
          <w:szCs w:val="20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Pr="00F10ED2">
        <w:rPr>
          <w:b/>
          <w:sz w:val="20"/>
          <w:szCs w:val="20"/>
        </w:rPr>
        <w:instrText xml:space="preserve"> FORMTEXT </w:instrText>
      </w:r>
      <w:r w:rsidRPr="00F10ED2">
        <w:rPr>
          <w:b/>
          <w:sz w:val="20"/>
          <w:szCs w:val="20"/>
        </w:rPr>
      </w:r>
      <w:r w:rsidRPr="00F10ED2">
        <w:rPr>
          <w:b/>
          <w:sz w:val="20"/>
          <w:szCs w:val="20"/>
        </w:rPr>
        <w:fldChar w:fldCharType="separate"/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sz w:val="20"/>
          <w:szCs w:val="20"/>
        </w:rPr>
        <w:fldChar w:fldCharType="end"/>
      </w:r>
      <w:r w:rsidR="00F10ED2" w:rsidRPr="00F10ED2">
        <w:rPr>
          <w:sz w:val="20"/>
          <w:szCs w:val="20"/>
        </w:rPr>
        <w:tab/>
        <w:t>..........................................................................................................</w:t>
      </w:r>
    </w:p>
    <w:p w14:paraId="4E9A8ECD" w14:textId="77777777" w:rsidR="00F10ED2" w:rsidRPr="00F10ED2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  <w:r w:rsidRPr="00F10ED2">
        <w:rPr>
          <w:sz w:val="20"/>
          <w:szCs w:val="20"/>
        </w:rPr>
        <w:t>Datum</w:t>
      </w:r>
      <w:r w:rsidRPr="00F10ED2">
        <w:rPr>
          <w:sz w:val="20"/>
          <w:szCs w:val="20"/>
        </w:rPr>
        <w:tab/>
        <w:t>Unterschrift angemeldete Person</w:t>
      </w:r>
    </w:p>
    <w:p w14:paraId="1A653C18" w14:textId="77777777" w:rsidR="00F10ED2" w:rsidRPr="00F10ED2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38BF3498" w14:textId="69D781DE" w:rsidR="00F10ED2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0B5254C1" w14:textId="77777777" w:rsidR="00903F1E" w:rsidRPr="00F10ED2" w:rsidRDefault="00903F1E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1A5176D3" w14:textId="32D56443" w:rsidR="00F10ED2" w:rsidRPr="00903F1E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18"/>
          <w:szCs w:val="18"/>
        </w:rPr>
      </w:pPr>
      <w:r w:rsidRPr="00903F1E">
        <w:rPr>
          <w:b/>
          <w:sz w:val="18"/>
          <w:szCs w:val="18"/>
        </w:rPr>
        <w:t xml:space="preserve">Anmeldung bitte per Mail an </w:t>
      </w:r>
      <w:hyperlink r:id="rId11" w:history="1">
        <w:r w:rsidR="0012249F" w:rsidRPr="00520D9A">
          <w:rPr>
            <w:rStyle w:val="Hyperlink"/>
            <w:b/>
            <w:sz w:val="18"/>
            <w:szCs w:val="18"/>
          </w:rPr>
          <w:t>info@sah-zs.ch</w:t>
        </w:r>
      </w:hyperlink>
      <w:r w:rsidR="006E7FBD" w:rsidRPr="00903F1E">
        <w:rPr>
          <w:b/>
          <w:sz w:val="18"/>
          <w:szCs w:val="18"/>
        </w:rPr>
        <w:br/>
      </w:r>
      <w:r w:rsidRPr="00903F1E">
        <w:rPr>
          <w:bCs/>
          <w:sz w:val="18"/>
          <w:szCs w:val="18"/>
        </w:rPr>
        <w:t>oder per Post</w:t>
      </w:r>
      <w:r w:rsidR="006E7FBD" w:rsidRPr="00903F1E">
        <w:rPr>
          <w:bCs/>
          <w:sz w:val="18"/>
          <w:szCs w:val="18"/>
        </w:rPr>
        <w:t xml:space="preserve"> an: </w:t>
      </w:r>
      <w:r w:rsidRPr="00903F1E">
        <w:rPr>
          <w:sz w:val="18"/>
          <w:szCs w:val="18"/>
        </w:rPr>
        <w:t xml:space="preserve">SAH Zentralschweiz, </w:t>
      </w:r>
      <w:r w:rsidR="0012249F">
        <w:rPr>
          <w:sz w:val="18"/>
          <w:szCs w:val="18"/>
        </w:rPr>
        <w:t>Spannortstrasse 7</w:t>
      </w:r>
      <w:r w:rsidR="00255701">
        <w:rPr>
          <w:sz w:val="18"/>
          <w:szCs w:val="18"/>
        </w:rPr>
        <w:t>, 600</w:t>
      </w:r>
      <w:r w:rsidR="000121B3">
        <w:rPr>
          <w:sz w:val="18"/>
          <w:szCs w:val="18"/>
        </w:rPr>
        <w:t>3</w:t>
      </w:r>
      <w:r w:rsidR="00255701">
        <w:rPr>
          <w:sz w:val="18"/>
          <w:szCs w:val="18"/>
        </w:rPr>
        <w:t xml:space="preserve"> Luzern</w:t>
      </w:r>
    </w:p>
    <w:p w14:paraId="6800816C" w14:textId="49499F1D" w:rsidR="00F10ED2" w:rsidRPr="00903F1E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18"/>
          <w:szCs w:val="18"/>
        </w:rPr>
      </w:pPr>
    </w:p>
    <w:p w14:paraId="2869F287" w14:textId="77777777" w:rsidR="00412145" w:rsidRPr="00903F1E" w:rsidRDefault="00412145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18"/>
          <w:szCs w:val="18"/>
        </w:rPr>
      </w:pPr>
    </w:p>
    <w:p w14:paraId="68602873" w14:textId="11CB37E7" w:rsidR="005178DB" w:rsidRPr="006C021B" w:rsidRDefault="005178DB" w:rsidP="005178DB">
      <w:pPr>
        <w:pStyle w:val="Kopfzeile"/>
        <w:tabs>
          <w:tab w:val="left" w:pos="709"/>
          <w:tab w:val="left" w:pos="3119"/>
          <w:tab w:val="left" w:pos="3686"/>
          <w:tab w:val="left" w:pos="4536"/>
          <w:tab w:val="left" w:pos="5245"/>
          <w:tab w:val="left" w:pos="6237"/>
        </w:tabs>
        <w:jc w:val="both"/>
        <w:rPr>
          <w:b/>
          <w:bCs/>
          <w:sz w:val="18"/>
          <w:szCs w:val="18"/>
        </w:rPr>
      </w:pPr>
      <w:r w:rsidRPr="006C021B">
        <w:rPr>
          <w:b/>
          <w:bCs/>
          <w:sz w:val="18"/>
          <w:szCs w:val="18"/>
        </w:rPr>
        <w:t>Anhang/Beilage:</w:t>
      </w:r>
    </w:p>
    <w:p w14:paraId="4BFCAE06" w14:textId="77777777" w:rsidR="005178DB" w:rsidRPr="00903F1E" w:rsidRDefault="001C07AB" w:rsidP="005178DB">
      <w:pPr>
        <w:pStyle w:val="Kopfzeile"/>
        <w:tabs>
          <w:tab w:val="left" w:pos="284"/>
          <w:tab w:val="left" w:pos="3119"/>
          <w:tab w:val="left" w:pos="3686"/>
          <w:tab w:val="left" w:pos="4536"/>
          <w:tab w:val="left" w:pos="5245"/>
          <w:tab w:val="left" w:pos="6237"/>
        </w:tabs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137687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78D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178DB">
        <w:rPr>
          <w:sz w:val="18"/>
          <w:szCs w:val="18"/>
        </w:rPr>
        <w:tab/>
      </w:r>
      <w:r w:rsidR="005178DB" w:rsidRPr="00903F1E">
        <w:rPr>
          <w:sz w:val="18"/>
          <w:szCs w:val="18"/>
        </w:rPr>
        <w:t>Lebenslauf</w:t>
      </w:r>
    </w:p>
    <w:p w14:paraId="142C8A9F" w14:textId="22A0AC4F" w:rsidR="00370E10" w:rsidRPr="00903F1E" w:rsidRDefault="00462439" w:rsidP="00462439">
      <w:pPr>
        <w:tabs>
          <w:tab w:val="right" w:pos="9214"/>
        </w:tabs>
        <w:rPr>
          <w:sz w:val="18"/>
          <w:szCs w:val="18"/>
        </w:rPr>
      </w:pPr>
      <w:r w:rsidRPr="00903F1E">
        <w:rPr>
          <w:sz w:val="18"/>
          <w:szCs w:val="18"/>
        </w:rPr>
        <w:tab/>
      </w:r>
      <w:r w:rsidR="00370E10" w:rsidRPr="00903F1E">
        <w:rPr>
          <w:sz w:val="18"/>
          <w:szCs w:val="18"/>
        </w:rPr>
        <w:t xml:space="preserve">Version </w:t>
      </w:r>
      <w:r w:rsidR="00CD35AF">
        <w:rPr>
          <w:sz w:val="18"/>
          <w:szCs w:val="18"/>
        </w:rPr>
        <w:t>Juli 2023</w:t>
      </w:r>
    </w:p>
    <w:sectPr w:rsidR="00370E10" w:rsidRPr="00903F1E" w:rsidSect="000121B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985" w:right="1268" w:bottom="1276" w:left="1418" w:header="709" w:footer="38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86766" w14:textId="77777777" w:rsidR="00FF61FB" w:rsidRDefault="00FF61FB">
      <w:r>
        <w:separator/>
      </w:r>
    </w:p>
  </w:endnote>
  <w:endnote w:type="continuationSeparator" w:id="0">
    <w:p w14:paraId="26A08242" w14:textId="77777777" w:rsidR="00FF61FB" w:rsidRDefault="00FF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utura Lt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25C9" w14:textId="1D3AC795" w:rsidR="00036847" w:rsidRDefault="000121B3">
    <w:pPr>
      <w:pStyle w:val="Fuzeile"/>
    </w:pPr>
    <w:r>
      <w:rPr>
        <w:noProof/>
      </w:rPr>
      <w:drawing>
        <wp:inline distT="0" distB="0" distL="0" distR="0" wp14:anchorId="741BAE10" wp14:editId="69FF417B">
          <wp:extent cx="5850890" cy="455930"/>
          <wp:effectExtent l="0" t="0" r="0" b="127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DC97" w14:textId="3C2BE21E" w:rsidR="00356DE9" w:rsidRDefault="00356DE9">
    <w:pPr>
      <w:pStyle w:val="Fu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56CF255" wp14:editId="45CC4FB1">
          <wp:simplePos x="0" y="0"/>
          <wp:positionH relativeFrom="page">
            <wp:align>center</wp:align>
          </wp:positionH>
          <wp:positionV relativeFrom="paragraph">
            <wp:posOffset>76835</wp:posOffset>
          </wp:positionV>
          <wp:extent cx="6785610" cy="524510"/>
          <wp:effectExtent l="0" t="0" r="0" b="8890"/>
          <wp:wrapTight wrapText="bothSides">
            <wp:wrapPolygon edited="0">
              <wp:start x="16433" y="0"/>
              <wp:lineTo x="0" y="3138"/>
              <wp:lineTo x="0" y="21182"/>
              <wp:lineTo x="21224" y="21182"/>
              <wp:lineTo x="21527" y="19613"/>
              <wp:lineTo x="21527" y="5492"/>
              <wp:lineTo x="19526" y="0"/>
              <wp:lineTo x="16433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561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4587F" w14:textId="77777777" w:rsidR="00FF61FB" w:rsidRDefault="00FF61FB">
      <w:r>
        <w:separator/>
      </w:r>
    </w:p>
  </w:footnote>
  <w:footnote w:type="continuationSeparator" w:id="0">
    <w:p w14:paraId="5B27E15F" w14:textId="77777777" w:rsidR="00FF61FB" w:rsidRDefault="00FF6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DD04C" w14:textId="7C7B470F" w:rsidR="00556F69" w:rsidRDefault="00A61DB2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7456" behindDoc="0" locked="0" layoutInCell="1" allowOverlap="1" wp14:anchorId="20621512" wp14:editId="77EDF5C6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2522220" cy="541020"/>
          <wp:effectExtent l="0" t="0" r="0" b="0"/>
          <wp:wrapNone/>
          <wp:docPr id="7" name="Grafik 7" descr="G:\ZS_KOM_FR\CI-CD SAH\CICD 2012\Logo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S_KOM_FR\CI-CD SAH\CICD 2012\Logo_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D0BC8" w14:textId="20A50035" w:rsidR="00356DE9" w:rsidRDefault="00556F6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5408" behindDoc="0" locked="0" layoutInCell="1" allowOverlap="1" wp14:anchorId="7505AB05" wp14:editId="48575F41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2522220" cy="541020"/>
          <wp:effectExtent l="0" t="0" r="0" b="0"/>
          <wp:wrapNone/>
          <wp:docPr id="9" name="Grafik 9" descr="G:\ZS_KOM_FR\CI-CD SAH\CICD 2012\Logo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S_KOM_FR\CI-CD SAH\CICD 2012\Logo_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526E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EC10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49A5C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B06CF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96048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EA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7184A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6D49E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6244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542F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C66B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9E5265B"/>
    <w:multiLevelType w:val="hybridMultilevel"/>
    <w:tmpl w:val="55AC1A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810AA"/>
    <w:multiLevelType w:val="hybridMultilevel"/>
    <w:tmpl w:val="1E1A0DA2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0701173">
    <w:abstractNumId w:val="10"/>
  </w:num>
  <w:num w:numId="2" w16cid:durableId="633288564">
    <w:abstractNumId w:val="8"/>
  </w:num>
  <w:num w:numId="3" w16cid:durableId="1722749986">
    <w:abstractNumId w:val="7"/>
  </w:num>
  <w:num w:numId="4" w16cid:durableId="304966775">
    <w:abstractNumId w:val="6"/>
  </w:num>
  <w:num w:numId="5" w16cid:durableId="2755033">
    <w:abstractNumId w:val="5"/>
  </w:num>
  <w:num w:numId="6" w16cid:durableId="901334388">
    <w:abstractNumId w:val="9"/>
  </w:num>
  <w:num w:numId="7" w16cid:durableId="800804166">
    <w:abstractNumId w:val="4"/>
  </w:num>
  <w:num w:numId="8" w16cid:durableId="549610275">
    <w:abstractNumId w:val="3"/>
  </w:num>
  <w:num w:numId="9" w16cid:durableId="1534879909">
    <w:abstractNumId w:val="2"/>
  </w:num>
  <w:num w:numId="10" w16cid:durableId="571694557">
    <w:abstractNumId w:val="1"/>
  </w:num>
  <w:num w:numId="11" w16cid:durableId="198711849">
    <w:abstractNumId w:val="0"/>
  </w:num>
  <w:num w:numId="12" w16cid:durableId="98254957">
    <w:abstractNumId w:val="12"/>
  </w:num>
  <w:num w:numId="13" w16cid:durableId="6200670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pPJkK2Up7T1nznwjo+eBJ/IaEZedZIkAYAVqySG9YrSnq6aCAhlHA9o1QEFHjcEKfC1kLslB6L5Gnj+lKjqEw==" w:salt="GBqSu99MECCcr6bYYWdioA==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AB"/>
    <w:rsid w:val="000121B3"/>
    <w:rsid w:val="00036847"/>
    <w:rsid w:val="000B20E1"/>
    <w:rsid w:val="000C0723"/>
    <w:rsid w:val="000F4069"/>
    <w:rsid w:val="00117D0E"/>
    <w:rsid w:val="0012249F"/>
    <w:rsid w:val="0013444C"/>
    <w:rsid w:val="001362E2"/>
    <w:rsid w:val="00141AA3"/>
    <w:rsid w:val="00154FFC"/>
    <w:rsid w:val="00170A1C"/>
    <w:rsid w:val="00183169"/>
    <w:rsid w:val="001C07AB"/>
    <w:rsid w:val="001C2DCE"/>
    <w:rsid w:val="001E08F7"/>
    <w:rsid w:val="0020523F"/>
    <w:rsid w:val="0021254A"/>
    <w:rsid w:val="00255701"/>
    <w:rsid w:val="00275CEC"/>
    <w:rsid w:val="002C5146"/>
    <w:rsid w:val="002C70C4"/>
    <w:rsid w:val="003149C5"/>
    <w:rsid w:val="003312C6"/>
    <w:rsid w:val="00356DE9"/>
    <w:rsid w:val="00367F5A"/>
    <w:rsid w:val="00370E10"/>
    <w:rsid w:val="00395ADC"/>
    <w:rsid w:val="003B68F6"/>
    <w:rsid w:val="003D28B4"/>
    <w:rsid w:val="00411DC8"/>
    <w:rsid w:val="00412145"/>
    <w:rsid w:val="00413438"/>
    <w:rsid w:val="00431959"/>
    <w:rsid w:val="00441FAA"/>
    <w:rsid w:val="00443371"/>
    <w:rsid w:val="00462439"/>
    <w:rsid w:val="0046674F"/>
    <w:rsid w:val="004817ED"/>
    <w:rsid w:val="004B3FEE"/>
    <w:rsid w:val="005016BE"/>
    <w:rsid w:val="005178DB"/>
    <w:rsid w:val="005215A7"/>
    <w:rsid w:val="00556F69"/>
    <w:rsid w:val="00566447"/>
    <w:rsid w:val="00591453"/>
    <w:rsid w:val="0059737F"/>
    <w:rsid w:val="005D6211"/>
    <w:rsid w:val="005E583F"/>
    <w:rsid w:val="00622669"/>
    <w:rsid w:val="0065301C"/>
    <w:rsid w:val="00686E58"/>
    <w:rsid w:val="006C021B"/>
    <w:rsid w:val="006E7FBD"/>
    <w:rsid w:val="007137FB"/>
    <w:rsid w:val="007307F2"/>
    <w:rsid w:val="00735FF4"/>
    <w:rsid w:val="007542E5"/>
    <w:rsid w:val="00790244"/>
    <w:rsid w:val="007A0388"/>
    <w:rsid w:val="007A532C"/>
    <w:rsid w:val="008522A4"/>
    <w:rsid w:val="008A2585"/>
    <w:rsid w:val="008C05D3"/>
    <w:rsid w:val="008F45F8"/>
    <w:rsid w:val="008F7C99"/>
    <w:rsid w:val="00903F1E"/>
    <w:rsid w:val="009341BE"/>
    <w:rsid w:val="009500CA"/>
    <w:rsid w:val="009641EE"/>
    <w:rsid w:val="00970AAC"/>
    <w:rsid w:val="00973F2E"/>
    <w:rsid w:val="00980031"/>
    <w:rsid w:val="009E4690"/>
    <w:rsid w:val="00A3172B"/>
    <w:rsid w:val="00A45D69"/>
    <w:rsid w:val="00A50FFC"/>
    <w:rsid w:val="00A57D39"/>
    <w:rsid w:val="00A61DB2"/>
    <w:rsid w:val="00A94DF7"/>
    <w:rsid w:val="00AC1A8E"/>
    <w:rsid w:val="00AC1F53"/>
    <w:rsid w:val="00AD4870"/>
    <w:rsid w:val="00B02C56"/>
    <w:rsid w:val="00B243A0"/>
    <w:rsid w:val="00B63655"/>
    <w:rsid w:val="00B72DB6"/>
    <w:rsid w:val="00B81D61"/>
    <w:rsid w:val="00B82C3B"/>
    <w:rsid w:val="00BF6B36"/>
    <w:rsid w:val="00C42B0D"/>
    <w:rsid w:val="00C42BE3"/>
    <w:rsid w:val="00C5365E"/>
    <w:rsid w:val="00C628B9"/>
    <w:rsid w:val="00C7661A"/>
    <w:rsid w:val="00CC3D59"/>
    <w:rsid w:val="00CD35AF"/>
    <w:rsid w:val="00D738C9"/>
    <w:rsid w:val="00D92404"/>
    <w:rsid w:val="00DD65FB"/>
    <w:rsid w:val="00DE68EB"/>
    <w:rsid w:val="00DE7D0B"/>
    <w:rsid w:val="00E44776"/>
    <w:rsid w:val="00E74713"/>
    <w:rsid w:val="00ED5EAA"/>
    <w:rsid w:val="00ED7FA6"/>
    <w:rsid w:val="00EE4943"/>
    <w:rsid w:val="00F10557"/>
    <w:rsid w:val="00F10ED2"/>
    <w:rsid w:val="00F535D6"/>
    <w:rsid w:val="00F73FF8"/>
    <w:rsid w:val="00F8410D"/>
    <w:rsid w:val="00FC0AB3"/>
    <w:rsid w:val="00FC4FAB"/>
    <w:rsid w:val="00FE0504"/>
    <w:rsid w:val="00FE712B"/>
    <w:rsid w:val="00FF61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02735DB6"/>
  <w15:docId w15:val="{AD7A4DC9-85AC-4957-B8D3-027F9A56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2C08"/>
    <w:rPr>
      <w:rFonts w:ascii="Arial" w:hAnsi="Arial"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7A532C"/>
    <w:pPr>
      <w:keepNext/>
      <w:outlineLvl w:val="1"/>
    </w:pPr>
    <w:rPr>
      <w:rFonts w:eastAsia="Times New Roman" w:cs="Times New Roman"/>
      <w:b/>
      <w:sz w:val="20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C07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eisinCHF">
    <w:name w:val="Preis in CHF"/>
    <w:basedOn w:val="Standard"/>
    <w:qFormat/>
    <w:rsid w:val="00332480"/>
    <w:pPr>
      <w:spacing w:line="336" w:lineRule="auto"/>
      <w:jc w:val="center"/>
    </w:pPr>
    <w:rPr>
      <w:rFonts w:ascii="Calibri" w:hAnsi="Calibri"/>
      <w:b/>
      <w:sz w:val="40"/>
    </w:rPr>
  </w:style>
  <w:style w:type="paragraph" w:customStyle="1" w:styleId="Mentext">
    <w:name w:val="Menütext"/>
    <w:basedOn w:val="Standard"/>
    <w:qFormat/>
    <w:rsid w:val="003324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MinionPro-Regular"/>
      <w:color w:val="000000"/>
    </w:rPr>
  </w:style>
  <w:style w:type="paragraph" w:styleId="Kopfzeile">
    <w:name w:val="header"/>
    <w:basedOn w:val="Standard"/>
    <w:link w:val="KopfzeileZchn"/>
    <w:unhideWhenUsed/>
    <w:rsid w:val="00551AE9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rsid w:val="00551AE9"/>
  </w:style>
  <w:style w:type="paragraph" w:styleId="Fuzeile">
    <w:name w:val="footer"/>
    <w:basedOn w:val="Standard"/>
    <w:link w:val="FuzeileZchn"/>
    <w:uiPriority w:val="99"/>
    <w:unhideWhenUsed/>
    <w:rsid w:val="00551AE9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AE9"/>
  </w:style>
  <w:style w:type="paragraph" w:styleId="StandardWeb">
    <w:name w:val="Normal (Web)"/>
    <w:basedOn w:val="Standard"/>
    <w:uiPriority w:val="99"/>
    <w:rsid w:val="0008499B"/>
    <w:pPr>
      <w:spacing w:beforeLines="1" w:afterLines="1"/>
    </w:pPr>
    <w:rPr>
      <w:rFonts w:ascii="Times" w:hAnsi="Times" w:cs="Times New Roman"/>
      <w:sz w:val="20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7A532C"/>
    <w:rPr>
      <w:rFonts w:ascii="Arial" w:eastAsia="Times New Roman" w:hAnsi="Arial" w:cs="Times New Roman"/>
      <w:b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21254A"/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krotext">
    <w:name w:val="macro"/>
    <w:link w:val="MakrotextZchn"/>
    <w:semiHidden/>
    <w:rsid w:val="00212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Futura Lt BT" w:eastAsia="Times New Roman" w:hAnsi="Futura Lt BT" w:cs="Times New Roman"/>
      <w:sz w:val="20"/>
      <w:szCs w:val="20"/>
      <w:lang w:val="de-CH" w:eastAsia="de-DE"/>
    </w:rPr>
  </w:style>
  <w:style w:type="character" w:customStyle="1" w:styleId="MakrotextZchn">
    <w:name w:val="Makrotext Zchn"/>
    <w:basedOn w:val="Absatz-Standardschriftart"/>
    <w:link w:val="Makrotext"/>
    <w:semiHidden/>
    <w:rsid w:val="0021254A"/>
    <w:rPr>
      <w:rFonts w:ascii="Futura Lt BT" w:eastAsia="Times New Roman" w:hAnsi="Futura Lt BT" w:cs="Times New Roman"/>
      <w:sz w:val="20"/>
      <w:szCs w:val="20"/>
      <w:lang w:val="de-CH" w:eastAsia="de-DE"/>
    </w:rPr>
  </w:style>
  <w:style w:type="table" w:styleId="Tabellendesign">
    <w:name w:val="Table Theme"/>
    <w:basedOn w:val="NormaleTabelle"/>
    <w:rsid w:val="0021254A"/>
    <w:pPr>
      <w:spacing w:before="280" w:line="280" w:lineRule="exact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C0723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styleId="Hyperlink">
    <w:name w:val="Hyperlink"/>
    <w:basedOn w:val="Absatz-Standardschriftart"/>
    <w:uiPriority w:val="99"/>
    <w:unhideWhenUsed/>
    <w:rsid w:val="00F10ED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0ED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41FAA"/>
    <w:pPr>
      <w:spacing w:before="280" w:line="280" w:lineRule="exact"/>
      <w:ind w:left="720"/>
      <w:contextualSpacing/>
    </w:pPr>
    <w:rPr>
      <w:rFonts w:eastAsia="Times New Roman" w:cs="Times New Roman"/>
      <w:sz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ah-z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ansc\Downloads\anmeldung_garten_und_landwirtschaft_gde%20(5)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844BAF8E34E24B96E3B0BB25BDD690" ma:contentTypeVersion="11" ma:contentTypeDescription="Ein neues Dokument erstellen." ma:contentTypeScope="" ma:versionID="07e60d3aca27df0ec37b79e87807a48c">
  <xsd:schema xmlns:xsd="http://www.w3.org/2001/XMLSchema" xmlns:xs="http://www.w3.org/2001/XMLSchema" xmlns:p="http://schemas.microsoft.com/office/2006/metadata/properties" xmlns:ns3="514d480b-d21c-44ec-ad1f-057d3f1fd3d6" xmlns:ns4="50d01bfc-1a16-4987-9479-468dfe69dd46" targetNamespace="http://schemas.microsoft.com/office/2006/metadata/properties" ma:root="true" ma:fieldsID="b06bcc151fb9393b8c8367643a7415f6" ns3:_="" ns4:_="">
    <xsd:import namespace="514d480b-d21c-44ec-ad1f-057d3f1fd3d6"/>
    <xsd:import namespace="50d01bfc-1a16-4987-9479-468dfe69dd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480b-d21c-44ec-ad1f-057d3f1fd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01bfc-1a16-4987-9479-468dfe69dd4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E54F90-19C4-4472-B0D4-358883F57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4d480b-d21c-44ec-ad1f-057d3f1fd3d6"/>
    <ds:schemaRef ds:uri="50d01bfc-1a16-4987-9479-468dfe69d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6CA4E0-3F05-42D0-B3DC-B270558DB6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F75F46-9939-46B5-AE60-57BE39BAC4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E3004C-822D-455B-B413-18732E0B49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anmeldung_garten_und_landwirtschaft_gde (5)</Template>
  <TotalTime>0</TotalTime>
  <Pages>2</Pages>
  <Words>387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Zgraggen Kommunikation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Schultheiss</dc:creator>
  <cp:lastModifiedBy>Verena Bucher</cp:lastModifiedBy>
  <cp:revision>8</cp:revision>
  <dcterms:created xsi:type="dcterms:W3CDTF">2023-07-05T06:24:00Z</dcterms:created>
  <dcterms:modified xsi:type="dcterms:W3CDTF">2023-08-24T15:56:00Z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0x01010013844BAF8E34E24B96E3B0BB25BDD690</vt:lpwstr>
  </property>
</Properties>
</file>